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A03" w:rsidRPr="00E05B90" w:rsidRDefault="00174A03" w:rsidP="00174A03">
      <w:pPr>
        <w:pStyle w:val="BodyText"/>
        <w:rPr>
          <w:rFonts w:cs="Arial"/>
          <w:i/>
          <w:sz w:val="20"/>
        </w:rPr>
      </w:pPr>
      <w:r w:rsidRPr="00E05B90">
        <w:rPr>
          <w:rFonts w:cs="Arial"/>
          <w:i/>
          <w:sz w:val="20"/>
        </w:rPr>
        <w:t>Note: Candidates failing to meet any of the essential criteria will automatically be excluded.</w:t>
      </w:r>
    </w:p>
    <w:p w:rsidR="00174A03" w:rsidRPr="00E05B90" w:rsidRDefault="00174A03" w:rsidP="00174A03">
      <w:pPr>
        <w:rPr>
          <w:rFonts w:cs="Arial"/>
          <w:sz w:val="2"/>
        </w:rPr>
      </w:pPr>
    </w:p>
    <w:tbl>
      <w:tblPr>
        <w:tblW w:w="9493" w:type="dxa"/>
        <w:tblLayout w:type="fixed"/>
        <w:tblLook w:val="0000" w:firstRow="0" w:lastRow="0" w:firstColumn="0" w:lastColumn="0" w:noHBand="0" w:noVBand="0"/>
      </w:tblPr>
      <w:tblGrid>
        <w:gridCol w:w="6062"/>
        <w:gridCol w:w="1276"/>
        <w:gridCol w:w="2155"/>
      </w:tblGrid>
      <w:tr w:rsidR="00174A03" w:rsidRPr="00E05B90" w:rsidTr="00174A03">
        <w:trPr>
          <w:trHeight w:hRule="exact" w:val="422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:rsidR="00174A03" w:rsidRPr="00E05B90" w:rsidRDefault="00174A03" w:rsidP="003A0C43">
            <w:pPr>
              <w:spacing w:before="80" w:after="8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  <w:sz w:val="28"/>
              </w:rPr>
              <w:t>Person Specification Class Teacher</w:t>
            </w:r>
          </w:p>
        </w:tc>
      </w:tr>
      <w:tr w:rsidR="00174A03" w:rsidRPr="00E05B90" w:rsidTr="00174A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062" w:type="dxa"/>
            <w:shd w:val="clear" w:color="auto" w:fill="auto"/>
          </w:tcPr>
          <w:p w:rsidR="00174A03" w:rsidRPr="00E05B90" w:rsidRDefault="00174A03" w:rsidP="003A0C43">
            <w:pPr>
              <w:spacing w:before="60" w:after="6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Requirements</w:t>
            </w:r>
          </w:p>
          <w:p w:rsidR="00174A03" w:rsidRPr="00E05B90" w:rsidRDefault="00174A03" w:rsidP="003A0C43">
            <w:pPr>
              <w:spacing w:before="60" w:after="6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(based on job description)</w:t>
            </w:r>
          </w:p>
        </w:tc>
        <w:tc>
          <w:tcPr>
            <w:tcW w:w="1276" w:type="dxa"/>
            <w:shd w:val="clear" w:color="auto" w:fill="auto"/>
          </w:tcPr>
          <w:p w:rsidR="00174A03" w:rsidRPr="00E05B90" w:rsidRDefault="00174A03" w:rsidP="003A0C43">
            <w:pPr>
              <w:spacing w:before="60" w:after="6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Essential</w:t>
            </w:r>
          </w:p>
          <w:p w:rsidR="00174A03" w:rsidRPr="00E05B90" w:rsidRDefault="00174A03" w:rsidP="003A0C43">
            <w:pPr>
              <w:spacing w:before="60" w:after="6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Or</w:t>
            </w:r>
          </w:p>
          <w:p w:rsidR="00174A03" w:rsidRPr="00E05B90" w:rsidRDefault="00174A03" w:rsidP="003A0C43">
            <w:pPr>
              <w:spacing w:before="60" w:after="6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Desirable</w:t>
            </w:r>
          </w:p>
        </w:tc>
        <w:tc>
          <w:tcPr>
            <w:tcW w:w="2155" w:type="dxa"/>
            <w:shd w:val="clear" w:color="auto" w:fill="auto"/>
          </w:tcPr>
          <w:p w:rsidR="00174A03" w:rsidRPr="00E05B90" w:rsidRDefault="00174A03" w:rsidP="003A0C43">
            <w:pPr>
              <w:spacing w:before="60" w:after="6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Evidence: Application (A)</w:t>
            </w:r>
          </w:p>
          <w:p w:rsidR="00174A03" w:rsidRPr="00E05B90" w:rsidRDefault="00174A03" w:rsidP="003A0C43">
            <w:pPr>
              <w:spacing w:before="60" w:after="6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Letter (L) Interview (I)</w:t>
            </w:r>
          </w:p>
          <w:p w:rsidR="00174A03" w:rsidRPr="00E05B90" w:rsidRDefault="00174A03" w:rsidP="003A0C43">
            <w:pPr>
              <w:spacing w:before="60" w:after="60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Observation (O) Reference (R)</w:t>
            </w:r>
          </w:p>
        </w:tc>
      </w:tr>
      <w:tr w:rsidR="00174A03" w:rsidRPr="00E05B90" w:rsidTr="00174A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062" w:type="dxa"/>
            <w:shd w:val="clear" w:color="auto" w:fill="auto"/>
          </w:tcPr>
          <w:p w:rsidR="00174A03" w:rsidRPr="00E05B90" w:rsidRDefault="00174A03" w:rsidP="003A0C43">
            <w:pPr>
              <w:spacing w:before="120" w:line="360" w:lineRule="auto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Training and Qualifications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Qualified Teacher Status;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Degree;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Evidence of recent and relevant training applicable to the post;</w:t>
            </w:r>
          </w:p>
          <w:p w:rsidR="00174A03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English and Maths GCSE Grade C or above (or equivalent);</w:t>
            </w:r>
          </w:p>
          <w:p w:rsidR="00174A03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Has successfully undertaken appropriate Child Protection and Safeguarding training.</w:t>
            </w:r>
          </w:p>
          <w:p w:rsidR="00886EFB" w:rsidRPr="00E05B90" w:rsidRDefault="00886EFB" w:rsidP="003A0C43">
            <w:pPr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174A03" w:rsidRPr="00E05B90" w:rsidRDefault="00174A03" w:rsidP="003A0C43">
            <w:pPr>
              <w:spacing w:line="360" w:lineRule="auto"/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spacing w:before="12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886EFB" w:rsidRPr="00E05B90" w:rsidRDefault="00174A03" w:rsidP="00886EFB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886EFB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886EFB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886EFB" w:rsidRDefault="00886EFB" w:rsidP="003A0C4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155" w:type="dxa"/>
            <w:shd w:val="clear" w:color="auto" w:fill="auto"/>
          </w:tcPr>
          <w:p w:rsidR="00174A03" w:rsidRPr="00E05B90" w:rsidRDefault="00174A03" w:rsidP="003A0C43">
            <w:pPr>
              <w:spacing w:line="360" w:lineRule="auto"/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spacing w:before="12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</w:t>
            </w:r>
          </w:p>
          <w:p w:rsidR="00174A03" w:rsidRPr="00E05B90" w:rsidRDefault="00174A03" w:rsidP="00886EFB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</w:t>
            </w:r>
          </w:p>
          <w:p w:rsidR="00174A03" w:rsidRPr="00E05B90" w:rsidRDefault="00174A03" w:rsidP="00886EFB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</w:t>
            </w:r>
          </w:p>
          <w:p w:rsidR="00174A03" w:rsidRPr="00E05B90" w:rsidRDefault="00174A03" w:rsidP="00886EFB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</w:t>
            </w:r>
          </w:p>
          <w:p w:rsidR="00886EFB" w:rsidRDefault="00886EFB" w:rsidP="003A0C4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</w:p>
        </w:tc>
      </w:tr>
      <w:tr w:rsidR="00174A03" w:rsidRPr="00E05B90" w:rsidTr="00174A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062" w:type="dxa"/>
            <w:shd w:val="clear" w:color="auto" w:fill="auto"/>
          </w:tcPr>
          <w:p w:rsidR="00174A03" w:rsidRPr="00E05B90" w:rsidRDefault="00174A03" w:rsidP="003A0C43">
            <w:pPr>
              <w:spacing w:before="120" w:line="360" w:lineRule="auto"/>
              <w:rPr>
                <w:rFonts w:cs="Arial"/>
              </w:rPr>
            </w:pPr>
            <w:r w:rsidRPr="00E05B90">
              <w:rPr>
                <w:rFonts w:cs="Arial"/>
                <w:b/>
              </w:rPr>
              <w:t>Experience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Recent and relevant e</w:t>
            </w:r>
            <w:r w:rsidR="00886EFB">
              <w:rPr>
                <w:rFonts w:cs="Arial"/>
              </w:rPr>
              <w:t>xperience of teaching within a Primary School</w:t>
            </w:r>
            <w:r w:rsidRPr="00E05B90">
              <w:rPr>
                <w:rFonts w:cs="Arial"/>
              </w:rPr>
              <w:t>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To be able to effectively use data, assessment and target setting to raise standards/address weaknesses;</w:t>
            </w:r>
          </w:p>
          <w:p w:rsidR="00174A03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An outstanding practitioner who is able to meet all the standards as required by the National Teaching Standards;</w:t>
            </w:r>
          </w:p>
          <w:p w:rsidR="007421B3" w:rsidRPr="00E05B90" w:rsidRDefault="007421B3" w:rsidP="003A0C43">
            <w:pPr>
              <w:rPr>
                <w:rFonts w:cs="Arial"/>
              </w:rPr>
            </w:pPr>
            <w:r>
              <w:t>Able to engage children, setting clear learning intentions which match the needs of the children;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Experience of successful leadership of a subject</w:t>
            </w:r>
          </w:p>
          <w:p w:rsidR="00886EFB" w:rsidRDefault="00174A03" w:rsidP="00886EFB">
            <w:pPr>
              <w:rPr>
                <w:rFonts w:cs="Arial"/>
              </w:rPr>
            </w:pPr>
            <w:r w:rsidRPr="00E05B90">
              <w:rPr>
                <w:rFonts w:cs="Arial"/>
              </w:rPr>
              <w:t>(Please state curriculum expertise within letter).</w:t>
            </w:r>
          </w:p>
          <w:p w:rsidR="00886EFB" w:rsidRDefault="00886EFB" w:rsidP="00A977F8">
            <w:pPr>
              <w:rPr>
                <w:rFonts w:cs="Arial"/>
              </w:rPr>
            </w:pPr>
            <w:r w:rsidRPr="00886EFB">
              <w:rPr>
                <w:rFonts w:cs="Arial"/>
              </w:rPr>
              <w:t xml:space="preserve">Experience of leading </w:t>
            </w:r>
            <w:r w:rsidR="00A977F8">
              <w:rPr>
                <w:rFonts w:cs="Arial"/>
              </w:rPr>
              <w:t>PE</w:t>
            </w:r>
          </w:p>
          <w:p w:rsidR="007421B3" w:rsidRPr="00E05B90" w:rsidRDefault="007421B3" w:rsidP="007421B3">
            <w:pPr>
              <w:rPr>
                <w:rFonts w:cs="Arial"/>
              </w:rPr>
            </w:pPr>
            <w:r>
              <w:rPr>
                <w:rFonts w:cs="Arial"/>
              </w:rPr>
              <w:t>Minimum of two years teaching experience</w:t>
            </w:r>
          </w:p>
          <w:p w:rsidR="007421B3" w:rsidRPr="00886EFB" w:rsidRDefault="007421B3" w:rsidP="00886EFB">
            <w:pPr>
              <w:rPr>
                <w:rFonts w:cs="Arial"/>
              </w:rPr>
            </w:pPr>
          </w:p>
          <w:p w:rsidR="00886EFB" w:rsidRPr="00E05B90" w:rsidRDefault="00886EFB" w:rsidP="003A0C43">
            <w:pPr>
              <w:rPr>
                <w:rFonts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174A03" w:rsidRPr="00E05B90" w:rsidRDefault="00174A03" w:rsidP="003A0C43">
            <w:pPr>
              <w:spacing w:line="360" w:lineRule="auto"/>
              <w:jc w:val="center"/>
              <w:rPr>
                <w:rFonts w:cs="Arial"/>
                <w:b/>
              </w:rPr>
            </w:pPr>
          </w:p>
          <w:p w:rsidR="00174A03" w:rsidRPr="00E05B90" w:rsidRDefault="00174A03" w:rsidP="00886EFB">
            <w:pPr>
              <w:spacing w:before="12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886EFB" w:rsidRDefault="00886EFB" w:rsidP="003A0C43">
            <w:pPr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886EFB">
            <w:pPr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Default="00174A03" w:rsidP="003A0C43">
            <w:pPr>
              <w:jc w:val="center"/>
              <w:rPr>
                <w:rFonts w:cs="Arial"/>
                <w:b/>
              </w:rPr>
            </w:pPr>
          </w:p>
          <w:p w:rsidR="007421B3" w:rsidRDefault="007421B3" w:rsidP="003A0C4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</w:t>
            </w:r>
          </w:p>
          <w:p w:rsidR="007421B3" w:rsidRPr="00E05B90" w:rsidRDefault="007421B3" w:rsidP="003A0C43">
            <w:pPr>
              <w:jc w:val="center"/>
              <w:rPr>
                <w:rFonts w:cs="Arial"/>
                <w:b/>
              </w:rPr>
            </w:pPr>
          </w:p>
          <w:p w:rsidR="00174A03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D</w:t>
            </w:r>
          </w:p>
          <w:p w:rsidR="00886EFB" w:rsidRDefault="00886EFB" w:rsidP="003A0C43">
            <w:pPr>
              <w:jc w:val="center"/>
              <w:rPr>
                <w:rFonts w:cs="Arial"/>
                <w:b/>
              </w:rPr>
            </w:pPr>
          </w:p>
          <w:p w:rsidR="00886EFB" w:rsidRDefault="00886EFB" w:rsidP="003A0C4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</w:t>
            </w:r>
          </w:p>
          <w:p w:rsidR="00886EFB" w:rsidRDefault="00886EFB" w:rsidP="003A0C4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</w:t>
            </w:r>
          </w:p>
          <w:p w:rsidR="007421B3" w:rsidRPr="00E05B90" w:rsidRDefault="007421B3" w:rsidP="003A0C43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155" w:type="dxa"/>
            <w:shd w:val="clear" w:color="auto" w:fill="auto"/>
          </w:tcPr>
          <w:p w:rsidR="00174A03" w:rsidRPr="00E05B90" w:rsidRDefault="00174A03" w:rsidP="00886EFB">
            <w:pPr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spacing w:before="12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A/L/I/R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</w:p>
          <w:p w:rsidR="00174A03" w:rsidRPr="00E05B90" w:rsidRDefault="00174A03" w:rsidP="00886EFB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</w:t>
            </w:r>
          </w:p>
          <w:p w:rsidR="00174A03" w:rsidRPr="00E05B90" w:rsidRDefault="00174A03" w:rsidP="003A0C43">
            <w:pPr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</w:p>
          <w:p w:rsidR="00174A03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A/L/I/R/O</w:t>
            </w:r>
          </w:p>
          <w:p w:rsidR="007421B3" w:rsidRPr="00E05B90" w:rsidRDefault="007421B3" w:rsidP="003A0C43">
            <w:pPr>
              <w:jc w:val="center"/>
              <w:rPr>
                <w:rFonts w:cs="Arial"/>
                <w:b/>
              </w:rPr>
            </w:pPr>
          </w:p>
          <w:p w:rsidR="007421B3" w:rsidRDefault="007421B3" w:rsidP="007421B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A/L/I/R/O</w:t>
            </w:r>
          </w:p>
          <w:p w:rsidR="007421B3" w:rsidRPr="00E05B90" w:rsidRDefault="007421B3" w:rsidP="003A0C43">
            <w:pPr>
              <w:jc w:val="center"/>
              <w:rPr>
                <w:rFonts w:cs="Arial"/>
                <w:b/>
              </w:rPr>
            </w:pPr>
          </w:p>
          <w:p w:rsidR="00174A03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A/L/I/R/O</w:t>
            </w:r>
          </w:p>
          <w:p w:rsidR="007421B3" w:rsidRDefault="007421B3" w:rsidP="003A0C43">
            <w:pPr>
              <w:jc w:val="center"/>
              <w:rPr>
                <w:rFonts w:cs="Arial"/>
                <w:b/>
              </w:rPr>
            </w:pPr>
          </w:p>
          <w:p w:rsidR="007421B3" w:rsidRPr="00E05B90" w:rsidRDefault="007421B3" w:rsidP="007421B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</w:t>
            </w:r>
          </w:p>
          <w:p w:rsidR="007421B3" w:rsidRPr="00E05B90" w:rsidRDefault="007421B3" w:rsidP="007421B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</w:t>
            </w:r>
          </w:p>
          <w:p w:rsidR="007421B3" w:rsidRPr="00E05B90" w:rsidRDefault="007421B3" w:rsidP="007421B3">
            <w:pPr>
              <w:jc w:val="center"/>
              <w:rPr>
                <w:rFonts w:cs="Arial"/>
                <w:b/>
              </w:rPr>
            </w:pPr>
          </w:p>
        </w:tc>
      </w:tr>
      <w:tr w:rsidR="00174A03" w:rsidRPr="00E05B90" w:rsidTr="00174A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062" w:type="dxa"/>
            <w:shd w:val="clear" w:color="auto" w:fill="auto"/>
          </w:tcPr>
          <w:p w:rsidR="00174A03" w:rsidRPr="00E05B90" w:rsidRDefault="00174A03" w:rsidP="003A0C43">
            <w:pPr>
              <w:spacing w:before="120" w:line="360" w:lineRule="auto"/>
              <w:rPr>
                <w:rFonts w:cs="Arial"/>
              </w:rPr>
            </w:pPr>
            <w:r w:rsidRPr="00E05B90">
              <w:rPr>
                <w:rFonts w:cs="Arial"/>
                <w:b/>
              </w:rPr>
              <w:t>Professional knowledge and understanding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National policies, priorities and statutory frameworks;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Assessment and tracking of pupil progress;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Application of ICT to teaching and learning;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Ability to create and promote a stimulating learning environment for all learners;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Good understanding of and commitment to inclusion.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</w:p>
          <w:p w:rsidR="00174A03" w:rsidRDefault="00174A03" w:rsidP="003A0C43">
            <w:pPr>
              <w:rPr>
                <w:rFonts w:cs="Arial"/>
              </w:rPr>
            </w:pPr>
          </w:p>
          <w:p w:rsidR="007421B3" w:rsidRDefault="007421B3" w:rsidP="003A0C43">
            <w:pPr>
              <w:rPr>
                <w:rFonts w:cs="Arial"/>
              </w:rPr>
            </w:pPr>
          </w:p>
          <w:p w:rsidR="00A977F8" w:rsidRPr="00E05B90" w:rsidRDefault="00A977F8" w:rsidP="003A0C43">
            <w:pPr>
              <w:rPr>
                <w:rFonts w:cs="Arial"/>
              </w:rPr>
            </w:pPr>
            <w:bookmarkStart w:id="0" w:name="_GoBack"/>
            <w:bookmarkEnd w:id="0"/>
          </w:p>
        </w:tc>
        <w:tc>
          <w:tcPr>
            <w:tcW w:w="1276" w:type="dxa"/>
            <w:shd w:val="clear" w:color="auto" w:fill="auto"/>
          </w:tcPr>
          <w:p w:rsidR="00174A03" w:rsidRPr="00E05B90" w:rsidRDefault="00174A03" w:rsidP="003A0C43">
            <w:pPr>
              <w:spacing w:line="360" w:lineRule="auto"/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spacing w:before="12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</w:tc>
        <w:tc>
          <w:tcPr>
            <w:tcW w:w="2155" w:type="dxa"/>
            <w:shd w:val="clear" w:color="auto" w:fill="auto"/>
          </w:tcPr>
          <w:p w:rsidR="00174A03" w:rsidRPr="00E05B90" w:rsidRDefault="00174A03" w:rsidP="003A0C43">
            <w:pPr>
              <w:spacing w:after="120" w:line="360" w:lineRule="auto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A/L/I/O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</w:t>
            </w:r>
          </w:p>
        </w:tc>
      </w:tr>
      <w:tr w:rsidR="00174A03" w:rsidRPr="00E05B90" w:rsidTr="00174A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062" w:type="dxa"/>
            <w:shd w:val="clear" w:color="auto" w:fill="auto"/>
          </w:tcPr>
          <w:p w:rsidR="00174A03" w:rsidRPr="00E05B90" w:rsidRDefault="00174A03" w:rsidP="003A0C43">
            <w:pPr>
              <w:spacing w:before="120" w:line="360" w:lineRule="auto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lastRenderedPageBreak/>
              <w:t>Personal skills and attributes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High expectations and standards;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Excellent behaviour management skills;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Good communication skills;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Well organised;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Ability to prioritise time effectively;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Self-Motivated;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Personal impact and enthusiasm;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Commitment and integrity;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Ability to work as part of a team;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A commitment to further professional development;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A willingness and enthusiasm to participate in the wider life of the school including extra-curricular activities;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An understanding of how to maximize the learning potential for pupils and proven ability to demonstrate high quality practice in the linked processes of planning, teaching and assessment for learning;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Excellent attendance record.</w:t>
            </w:r>
          </w:p>
        </w:tc>
        <w:tc>
          <w:tcPr>
            <w:tcW w:w="1276" w:type="dxa"/>
            <w:shd w:val="clear" w:color="auto" w:fill="auto"/>
          </w:tcPr>
          <w:p w:rsidR="00174A03" w:rsidRPr="00E05B90" w:rsidRDefault="00174A03" w:rsidP="003A0C43">
            <w:pPr>
              <w:spacing w:line="360" w:lineRule="auto"/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spacing w:before="12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7421B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7421B3">
            <w:pPr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7421B3" w:rsidRDefault="007421B3" w:rsidP="003A0C43">
            <w:pPr>
              <w:jc w:val="center"/>
              <w:rPr>
                <w:rFonts w:cs="Arial"/>
                <w:b/>
              </w:rPr>
            </w:pPr>
          </w:p>
          <w:p w:rsidR="007421B3" w:rsidRDefault="007421B3" w:rsidP="003A0C43">
            <w:pPr>
              <w:jc w:val="center"/>
              <w:rPr>
                <w:rFonts w:cs="Arial"/>
                <w:b/>
              </w:rPr>
            </w:pPr>
          </w:p>
          <w:p w:rsidR="007421B3" w:rsidRDefault="007421B3" w:rsidP="003A0C43">
            <w:pPr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</w:tc>
        <w:tc>
          <w:tcPr>
            <w:tcW w:w="2155" w:type="dxa"/>
            <w:shd w:val="clear" w:color="auto" w:fill="auto"/>
          </w:tcPr>
          <w:p w:rsidR="00174A03" w:rsidRPr="00E05B90" w:rsidRDefault="00174A03" w:rsidP="003A0C43">
            <w:pPr>
              <w:spacing w:line="360" w:lineRule="auto"/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spacing w:before="12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L/I/R/O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L/I/R/O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L/I/R/O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L/I/R/O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L/I/R/O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L/I/R/O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L/I/R/O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A/L/I/R</w:t>
            </w:r>
          </w:p>
          <w:p w:rsidR="00174A03" w:rsidRPr="00E05B90" w:rsidRDefault="00174A03" w:rsidP="007421B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</w:t>
            </w:r>
          </w:p>
          <w:p w:rsidR="00174A03" w:rsidRPr="00E05B90" w:rsidRDefault="00174A03" w:rsidP="007421B3">
            <w:pPr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L/I/R/O</w:t>
            </w:r>
          </w:p>
          <w:p w:rsidR="007421B3" w:rsidRDefault="007421B3" w:rsidP="003A0C43">
            <w:pPr>
              <w:jc w:val="center"/>
              <w:rPr>
                <w:rFonts w:cs="Arial"/>
                <w:b/>
              </w:rPr>
            </w:pPr>
          </w:p>
          <w:p w:rsidR="007421B3" w:rsidRDefault="007421B3" w:rsidP="003A0C43">
            <w:pPr>
              <w:jc w:val="center"/>
              <w:rPr>
                <w:rFonts w:cs="Arial"/>
                <w:b/>
              </w:rPr>
            </w:pPr>
          </w:p>
          <w:p w:rsidR="007421B3" w:rsidRDefault="007421B3" w:rsidP="003A0C43">
            <w:pPr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L/R</w:t>
            </w:r>
          </w:p>
        </w:tc>
      </w:tr>
      <w:tr w:rsidR="00174A03" w:rsidRPr="00E05B90" w:rsidTr="00174A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062" w:type="dxa"/>
            <w:shd w:val="clear" w:color="auto" w:fill="auto"/>
          </w:tcPr>
          <w:p w:rsidR="00174A03" w:rsidRPr="00E05B90" w:rsidRDefault="00174A03" w:rsidP="003A0C43">
            <w:pPr>
              <w:spacing w:before="120" w:line="360" w:lineRule="auto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Other: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Commitment to safeguarding and protecting the welfare of children and young people;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Commitment to equality and diversity;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Commitment to health and safety;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Commitment to attendance at work;</w:t>
            </w:r>
          </w:p>
          <w:p w:rsidR="00174A03" w:rsidRPr="00E05B90" w:rsidRDefault="00174A03" w:rsidP="003A0C43">
            <w:pPr>
              <w:rPr>
                <w:rFonts w:cs="Arial"/>
              </w:rPr>
            </w:pPr>
            <w:r w:rsidRPr="00E05B90">
              <w:rPr>
                <w:rFonts w:cs="Arial"/>
              </w:rPr>
              <w:t>Evidence of a high level of personal motivation and enthusiasm.</w:t>
            </w:r>
          </w:p>
        </w:tc>
        <w:tc>
          <w:tcPr>
            <w:tcW w:w="1276" w:type="dxa"/>
            <w:shd w:val="clear" w:color="auto" w:fill="auto"/>
          </w:tcPr>
          <w:p w:rsidR="00174A03" w:rsidRPr="00E05B90" w:rsidRDefault="00174A03" w:rsidP="007421B3">
            <w:pPr>
              <w:spacing w:before="120"/>
              <w:rPr>
                <w:rFonts w:cs="Arial"/>
                <w:b/>
              </w:rPr>
            </w:pPr>
          </w:p>
          <w:p w:rsidR="00174A03" w:rsidRDefault="00174A03" w:rsidP="003A0C43">
            <w:pPr>
              <w:spacing w:before="12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7421B3" w:rsidRPr="00E05B90" w:rsidRDefault="007421B3" w:rsidP="003A0C43">
            <w:pPr>
              <w:spacing w:before="120"/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7421B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</w:tc>
        <w:tc>
          <w:tcPr>
            <w:tcW w:w="2155" w:type="dxa"/>
            <w:shd w:val="clear" w:color="auto" w:fill="auto"/>
          </w:tcPr>
          <w:p w:rsidR="00174A03" w:rsidRPr="00E05B90" w:rsidRDefault="00174A03" w:rsidP="003A0C43">
            <w:pPr>
              <w:spacing w:line="360" w:lineRule="auto"/>
              <w:jc w:val="center"/>
              <w:rPr>
                <w:rFonts w:cs="Arial"/>
                <w:b/>
              </w:rPr>
            </w:pPr>
          </w:p>
          <w:p w:rsidR="00174A03" w:rsidRPr="00E05B90" w:rsidRDefault="00174A03" w:rsidP="007421B3">
            <w:pPr>
              <w:spacing w:before="120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A/I/R</w:t>
            </w:r>
          </w:p>
          <w:p w:rsidR="007421B3" w:rsidRDefault="007421B3" w:rsidP="003A0C43">
            <w:pPr>
              <w:jc w:val="center"/>
              <w:rPr>
                <w:rFonts w:cs="Arial"/>
                <w:b/>
              </w:rPr>
            </w:pP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A/I/R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A/I/R</w:t>
            </w:r>
          </w:p>
          <w:p w:rsidR="00174A03" w:rsidRPr="00E05B90" w:rsidRDefault="00174A03" w:rsidP="007421B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A/I/R</w:t>
            </w:r>
          </w:p>
          <w:p w:rsidR="00174A03" w:rsidRPr="00E05B90" w:rsidRDefault="00174A03" w:rsidP="003A0C43">
            <w:pPr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A/I/R</w:t>
            </w:r>
          </w:p>
        </w:tc>
      </w:tr>
    </w:tbl>
    <w:p w:rsidR="00174A03" w:rsidRPr="00E05B90" w:rsidRDefault="00174A03" w:rsidP="00174A03">
      <w:pPr>
        <w:spacing w:before="60" w:after="60"/>
        <w:rPr>
          <w:rFonts w:cs="Arial"/>
          <w:b/>
        </w:rPr>
      </w:pPr>
    </w:p>
    <w:p w:rsidR="00174A03" w:rsidRPr="00E05B90" w:rsidRDefault="00174A03" w:rsidP="00174A03">
      <w:pPr>
        <w:spacing w:before="60" w:after="60"/>
        <w:rPr>
          <w:rFonts w:cs="Arial"/>
          <w:b/>
        </w:rPr>
      </w:pPr>
      <w:r w:rsidRPr="00E05B90">
        <w:rPr>
          <w:rFonts w:cs="Arial"/>
          <w:b/>
        </w:rPr>
        <w:t>Application form and letter</w:t>
      </w:r>
    </w:p>
    <w:p w:rsidR="00174A03" w:rsidRPr="00E05B90" w:rsidRDefault="00174A03" w:rsidP="00174A03">
      <w:pPr>
        <w:rPr>
          <w:rFonts w:cs="Arial"/>
        </w:rPr>
      </w:pPr>
      <w:r w:rsidRPr="00E05B90">
        <w:rPr>
          <w:rFonts w:cs="Arial"/>
        </w:rPr>
        <w:t>The form should be fully completed and free from error. The letter should be clear and concise and related to the specific post.</w:t>
      </w:r>
    </w:p>
    <w:p w:rsidR="00174A03" w:rsidRPr="00E05B90" w:rsidRDefault="00174A03" w:rsidP="00174A03">
      <w:pPr>
        <w:rPr>
          <w:rFonts w:cs="Arial"/>
        </w:rPr>
      </w:pPr>
    </w:p>
    <w:p w:rsidR="00174A03" w:rsidRPr="00E05B90" w:rsidRDefault="00174A03" w:rsidP="00174A03">
      <w:pPr>
        <w:rPr>
          <w:rFonts w:cs="Arial"/>
        </w:rPr>
      </w:pPr>
    </w:p>
    <w:tbl>
      <w:tblPr>
        <w:tblpPr w:leftFromText="180" w:rightFromText="180" w:vertAnchor="page" w:horzAnchor="margin" w:tblpY="12631"/>
        <w:tblOverlap w:val="never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17"/>
        <w:gridCol w:w="1276"/>
      </w:tblGrid>
      <w:tr w:rsidR="00174A03" w:rsidRPr="00E05B90" w:rsidTr="00174A03">
        <w:trPr>
          <w:trHeight w:val="474"/>
        </w:trPr>
        <w:tc>
          <w:tcPr>
            <w:tcW w:w="8217" w:type="dxa"/>
          </w:tcPr>
          <w:p w:rsidR="00174A03" w:rsidRPr="00E05B90" w:rsidRDefault="00174A03" w:rsidP="00174A03">
            <w:pPr>
              <w:spacing w:before="120" w:line="360" w:lineRule="auto"/>
              <w:rPr>
                <w:rFonts w:cs="Arial"/>
              </w:rPr>
            </w:pPr>
            <w:r w:rsidRPr="00E05B90">
              <w:rPr>
                <w:rFonts w:cs="Arial"/>
              </w:rPr>
              <w:t>A positive faith reference</w:t>
            </w:r>
          </w:p>
        </w:tc>
        <w:tc>
          <w:tcPr>
            <w:tcW w:w="1276" w:type="dxa"/>
          </w:tcPr>
          <w:p w:rsidR="00174A03" w:rsidRPr="00E05B90" w:rsidRDefault="00174A03" w:rsidP="00174A03">
            <w:pPr>
              <w:spacing w:before="120" w:line="360" w:lineRule="auto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D</w:t>
            </w:r>
          </w:p>
        </w:tc>
      </w:tr>
      <w:tr w:rsidR="00174A03" w:rsidRPr="00E05B90" w:rsidTr="00174A03">
        <w:trPr>
          <w:trHeight w:val="474"/>
        </w:trPr>
        <w:tc>
          <w:tcPr>
            <w:tcW w:w="8217" w:type="dxa"/>
          </w:tcPr>
          <w:p w:rsidR="00174A03" w:rsidRPr="00E05B90" w:rsidRDefault="00174A03" w:rsidP="00174A03">
            <w:pPr>
              <w:spacing w:before="120"/>
              <w:rPr>
                <w:rFonts w:cs="Arial"/>
              </w:rPr>
            </w:pPr>
            <w:r w:rsidRPr="00E05B90">
              <w:rPr>
                <w:rFonts w:cs="Arial"/>
              </w:rPr>
              <w:fldChar w:fldCharType="begin"/>
            </w:r>
            <w:r w:rsidRPr="00E05B90">
              <w:rPr>
                <w:rFonts w:cs="Arial"/>
              </w:rPr>
              <w:instrText>PRIVATE</w:instrText>
            </w:r>
            <w:r w:rsidRPr="00E05B90">
              <w:rPr>
                <w:rFonts w:cs="Arial"/>
              </w:rPr>
              <w:fldChar w:fldCharType="end"/>
            </w:r>
            <w:r w:rsidRPr="00E05B90">
              <w:rPr>
                <w:rFonts w:cs="Arial"/>
              </w:rPr>
              <w:t>References should provide a strong level of support for relevant professional and personal knowledge, skills and abilities referred to above.</w:t>
            </w:r>
          </w:p>
        </w:tc>
        <w:tc>
          <w:tcPr>
            <w:tcW w:w="1276" w:type="dxa"/>
          </w:tcPr>
          <w:p w:rsidR="00174A03" w:rsidRPr="00E05B90" w:rsidRDefault="00174A03" w:rsidP="00174A03">
            <w:pPr>
              <w:spacing w:before="120" w:line="360" w:lineRule="auto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</w:tc>
      </w:tr>
      <w:tr w:rsidR="00174A03" w:rsidRPr="00E05B90" w:rsidTr="00174A03">
        <w:trPr>
          <w:trHeight w:val="238"/>
        </w:trPr>
        <w:tc>
          <w:tcPr>
            <w:tcW w:w="8217" w:type="dxa"/>
          </w:tcPr>
          <w:p w:rsidR="00174A03" w:rsidRPr="00E05B90" w:rsidRDefault="00174A03" w:rsidP="00174A03">
            <w:pPr>
              <w:spacing w:before="120" w:line="360" w:lineRule="auto"/>
              <w:rPr>
                <w:rFonts w:cs="Arial"/>
              </w:rPr>
            </w:pPr>
            <w:r w:rsidRPr="00E05B90">
              <w:rPr>
                <w:rFonts w:cs="Arial"/>
              </w:rPr>
              <w:t>Positive recommendation from current employer  (if applicable)</w:t>
            </w:r>
          </w:p>
        </w:tc>
        <w:tc>
          <w:tcPr>
            <w:tcW w:w="1276" w:type="dxa"/>
          </w:tcPr>
          <w:p w:rsidR="00174A03" w:rsidRPr="00E05B90" w:rsidRDefault="00174A03" w:rsidP="00174A03">
            <w:pPr>
              <w:spacing w:before="120" w:line="360" w:lineRule="auto"/>
              <w:jc w:val="center"/>
              <w:rPr>
                <w:rFonts w:cs="Arial"/>
                <w:b/>
              </w:rPr>
            </w:pPr>
            <w:r w:rsidRPr="00E05B90">
              <w:rPr>
                <w:rFonts w:cs="Arial"/>
                <w:b/>
              </w:rPr>
              <w:t>E</w:t>
            </w:r>
          </w:p>
        </w:tc>
      </w:tr>
    </w:tbl>
    <w:p w:rsidR="00174A03" w:rsidRPr="00E05B90" w:rsidRDefault="00174A03" w:rsidP="00174A03">
      <w:pPr>
        <w:spacing w:before="60" w:after="60"/>
        <w:rPr>
          <w:rFonts w:cs="Arial"/>
          <w:b/>
        </w:rPr>
      </w:pPr>
      <w:r w:rsidRPr="00E05B90">
        <w:rPr>
          <w:rFonts w:cs="Arial"/>
          <w:b/>
        </w:rPr>
        <w:t>Confidential references and reports</w:t>
      </w:r>
    </w:p>
    <w:sectPr w:rsidR="00174A03" w:rsidRPr="00E05B90" w:rsidSect="00174A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828" w:right="1134" w:bottom="1701" w:left="1418" w:header="0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1A5" w:rsidRDefault="00A871A5">
      <w:r>
        <w:separator/>
      </w:r>
    </w:p>
  </w:endnote>
  <w:endnote w:type="continuationSeparator" w:id="0">
    <w:p w:rsidR="00A871A5" w:rsidRDefault="00A87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565" w:rsidRDefault="009435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FC5" w:rsidRDefault="00DE6FC5" w:rsidP="00B3490D">
    <w:pPr>
      <w:pStyle w:val="Footer"/>
      <w:tabs>
        <w:tab w:val="clear" w:pos="8306"/>
        <w:tab w:val="right" w:pos="94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FC5" w:rsidRDefault="0094356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E1211E" wp14:editId="367E4687">
          <wp:simplePos x="0" y="0"/>
          <wp:positionH relativeFrom="column">
            <wp:posOffset>-884420</wp:posOffset>
          </wp:positionH>
          <wp:positionV relativeFrom="paragraph">
            <wp:posOffset>-715718</wp:posOffset>
          </wp:positionV>
          <wp:extent cx="7520400" cy="1137600"/>
          <wp:effectExtent l="0" t="0" r="0" b="5715"/>
          <wp:wrapNone/>
          <wp:docPr id="3" name="Picture 3" descr="Graphical user interface, application, website, Team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, website, Team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0400" cy="113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1A5" w:rsidRDefault="00A871A5">
      <w:r>
        <w:separator/>
      </w:r>
    </w:p>
  </w:footnote>
  <w:footnote w:type="continuationSeparator" w:id="0">
    <w:p w:rsidR="00A871A5" w:rsidRDefault="00A87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565" w:rsidRDefault="009435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FC5" w:rsidRDefault="00E63941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52EF694" wp14:editId="2D627DBB">
          <wp:simplePos x="0" y="0"/>
          <wp:positionH relativeFrom="column">
            <wp:posOffset>4572000</wp:posOffset>
          </wp:positionH>
          <wp:positionV relativeFrom="paragraph">
            <wp:posOffset>0</wp:posOffset>
          </wp:positionV>
          <wp:extent cx="2131695" cy="2267585"/>
          <wp:effectExtent l="0" t="0" r="0" b="0"/>
          <wp:wrapNone/>
          <wp:docPr id="1" name="Picture 1" descr="SA_Header_Shiel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A_Header_Shield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695" cy="226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FC5" w:rsidRPr="00541C35" w:rsidRDefault="00584CA0" w:rsidP="00541C35">
    <w:pPr>
      <w:rPr>
        <w:vanish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D83C73A" wp14:editId="319C2547">
              <wp:simplePos x="0" y="0"/>
              <wp:positionH relativeFrom="column">
                <wp:posOffset>-883905</wp:posOffset>
              </wp:positionH>
              <wp:positionV relativeFrom="paragraph">
                <wp:posOffset>16525</wp:posOffset>
              </wp:positionV>
              <wp:extent cx="7523480" cy="224028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3480" cy="2240280"/>
                        <a:chOff x="0" y="0"/>
                        <a:chExt cx="7523480" cy="2240280"/>
                      </a:xfrm>
                    </wpg:grpSpPr>
                    <pic:pic xmlns:pic="http://schemas.openxmlformats.org/drawingml/2006/picture">
                      <pic:nvPicPr>
                        <pic:cNvPr id="2" name="Picture 2" descr="/Volumes/3_FOREPOINT STUFF/SOC11615 St Andrews Letterhead Update/05 Amends-Updates-Aug-Sept-2017/01 Word Doc Sept-17/Master AI file and updates/SA_Letterhead_Temp_3_RGB_5-300dpi-header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3480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06338" y="1784733"/>
                          <a:ext cx="2310765" cy="359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C83699" id="Group 6" o:spid="_x0000_s1026" style="position:absolute;margin-left:-69.6pt;margin-top:1.3pt;width:592.4pt;height:176.4pt;z-index:-251656192" coordsize="75234,2240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LiAAAAAFJnaHRsb25nAAAJs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B5gAAAABAAAAoAAAADAAAAHgAABaAAAAB3wAGAAB/9j/&#10;7QAMQWRvYmVfQ00AAf/uAA5BZG9iZQBkgAAAAAH/2wCEAAwICAgJCAwJCQwRCwoLERUPDAwPFRgT&#10;ExUTExgRDAwMDAwMEQwMDAwMDAwMDAwMDAwMDAwMDAwMDAwMDAwMDAwBDQsLDQ4NEA4OEBQODg4U&#10;FA4ODg4UEQwMDAwMEREMDAwMDAwRDAwMDAwMDAwMDAwMDAwMDAwMDAwMDAwMDAwMDP/AABEIAD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G&#10;b5yMlZnJKbV+xj1WniXm2tkElRIR/Uk6f8Qo9rIVolfXppuPSL9u9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E7rnIyCesxbteNovvYQT+h0ZYZgv/AAYFTb/D2nnXg3TiHy6Fn2m6v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ZcixfIVzm12rKljb6XaZi&#10;bezEYAHTJ49QvfutdGaxq6MdQJe+iipVva19MCi9vZeeJ6f6m+9de6R26NrxZuI1NMEiycSWRzZU&#10;qUUcQzH+v+of8fQ8fR2OTRg8OqstegPlilp5ZIJ43imicpJG4KujqbFWB+lvawEEVHTXWH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oKCqyVVFR0cRlmlJsL2VF&#10;H6pJG+gUD6n/AImw96JCip630PeAwNNgqMQRBZKiUK1XVadLzyD8C9yEX6Kv4+v1JPtE7lzU9OgU&#10;FOn73TrfSW3oCds5MAXNqQ2/wWuiJPtyH+0H+ry6q3w9AD7W9NdKjZjBdzYsn6Fqpf8AYvQyoP8A&#10;eT7pLmM9XTj0P/tD05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WCqbXU1DkAFp5WYD6XaQ&#10;k2/w9mPTHUf37r3RnqNSlJSoeStPApI+hKxAX9l7ZYnp/qT7117r3v3Xukbura8eahaqpVWPKQp6&#10;GGlVqkUcQTE2F/8AUOfp9Dx9HYpNBoeHVWWvQHyxSQyPFKjRyxsySRupV0dTZlZT9Le1nTXWL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U6goKrJVUVHRxGWaUmwvZUUfqkkb6BQ&#10;Pqf+JsPeiQoqet9Dzt/b9LgaURxgS1UoU1VUVs0jD+wn9EH9lf8AYnn2idy5qenQKdKD3TrfXvfu&#10;vdJreH/Ht5T/AJZQ/wDuUnu8fxjrTcOi++13TPSj2kQNx4ongedx/sWp3UD/AG/ukn9merpx6MJ7&#10;Q9O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clYPJIw+jO7D/WLEj/AHv2Y9MdY/fuvdGh&#10;p/8AgPB/yxi/6EHsu6f6ze/de697917r3v3XukVuraseZjaso1WLJRL/AIKlaijiOQ/hx9Ec/wCs&#10;eLEPRS6MHh1VlrkdAlLFJDI8UqNHLGzJJG6lXR1NmVlP0t7V9NdY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LoqKqyNVFR0cTSzytZVH0A/tO7f2VX6kngD3okKKnrfQ97ewFNgaQRJplq5QDV&#10;1Wmxkf6iNL8hF+ij8/U8n2idy5qenQKdKH3TrfXvfuvde9+690n91f8AHvZb/qFb/oce7x/2g690&#10;Xj2u6Y6f9rf8fDif+otf+hT7pJ/Znq6cejEe0PTn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GvnX/AC8vjb/MR692x178h8Hm5INl&#10;7pot1bT3bsvJUO398bfmjlQZzDY/PVlJWhcdmKeMUmUpGgIkQRzRNDV09LUwHOx8wbly/O09gw7x&#10;pZWBKn0JFRlTlTX5GoJBS3dnBeoEmHA1BHH/AIo+fT58RfgJ8SfgxtyqwHxo6c2/sKqy1HS0e594&#10;zPXbi7C3clMRMBuTfG4ZanITwmfVUJQRzx0cMjN9tTQrZRTdt93Xe5BLuMxenBcBF+xRQfKvE+ZP&#10;W7azt7QUgUA+Z4k/aeP+To5Psp6U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u4N&#10;jU1b5KrE6KOqN3emPppJj9boB/mm/wBYaT/Qcn2+kxGGz1QrXh0ElXR1VBO9NWU8lPPH+qOQWNj9&#10;GU/RlP4YEg/g+1QIIqOqEEceovv3Wuve/de697917pzxmJr8vOtPQwNK1x5JB6YYVP8AbmkPAH+8&#10;n8Anj3pmCip62ATw6GPAbQocN46icLWZEWPndf2oG/Apo2+lv9Wef6Wvb2keUvgYHTgUDpY+2ur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kwAAAABSZ2h0bG9uZwAAA6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Br8AAAABAAAAoAAA&#10;ABkAAAHgAAAu4AAABqMAG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/Volumes/3_FOREPOINT STUFF/SOC11615 St Andrews Letterhead Update/05 Amends-Updates-Aug-Sept-2017/01 Word Doc Sept-17/Master AI file and updates/SA_Letterhead_Temp_3_RGB_5-300dpi-header.jpg" style="position:absolute;width:75234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">
                <v:imagedata r:id="rId3" o:title="SA_Letterhead_Temp_3_RGB_5-300dpi-header"/>
                <v:path arrowok="t"/>
              </v:shape>
              <v:shape id="Picture 5" o:spid="_x0000_s1028" type="#_x0000_t75" alt="Logo&#10;&#10;Description automatically generated" style="position:absolute;left:25063;top:17847;width:2310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">
                <v:imagedata r:id="rId4" o:title="Logo&#10;&#10;Description automatically generated"/>
                <v:path arrowok="t"/>
              </v:shape>
            </v:group>
          </w:pict>
        </mc:Fallback>
      </mc:AlternateContent>
    </w:r>
  </w:p>
  <w:p w:rsidR="00DE6FC5" w:rsidRPr="00541C35" w:rsidRDefault="00DE6FC5" w:rsidP="00541C35">
    <w:pPr>
      <w:rPr>
        <w:vanish/>
      </w:rPr>
    </w:pPr>
  </w:p>
  <w:p w:rsidR="00DE6FC5" w:rsidRDefault="00DE6F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876F1"/>
    <w:multiLevelType w:val="multilevel"/>
    <w:tmpl w:val="7A90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700B81"/>
    <w:multiLevelType w:val="hybridMultilevel"/>
    <w:tmpl w:val="2F7A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A1379"/>
    <w:multiLevelType w:val="hybridMultilevel"/>
    <w:tmpl w:val="7404314C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748E5"/>
    <w:multiLevelType w:val="hybridMultilevel"/>
    <w:tmpl w:val="94BC8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E10F0"/>
    <w:multiLevelType w:val="hybridMultilevel"/>
    <w:tmpl w:val="1B308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SortMethod w:val="000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27D"/>
    <w:rsid w:val="00006AEF"/>
    <w:rsid w:val="00012126"/>
    <w:rsid w:val="000E4325"/>
    <w:rsid w:val="000F20AA"/>
    <w:rsid w:val="00134003"/>
    <w:rsid w:val="00137498"/>
    <w:rsid w:val="00165815"/>
    <w:rsid w:val="00170EBB"/>
    <w:rsid w:val="00174A03"/>
    <w:rsid w:val="001774AA"/>
    <w:rsid w:val="00181444"/>
    <w:rsid w:val="001A58F2"/>
    <w:rsid w:val="001E3580"/>
    <w:rsid w:val="002406B9"/>
    <w:rsid w:val="002439EF"/>
    <w:rsid w:val="0025080C"/>
    <w:rsid w:val="002B2B0C"/>
    <w:rsid w:val="002B7B49"/>
    <w:rsid w:val="002C7915"/>
    <w:rsid w:val="002D6A97"/>
    <w:rsid w:val="002E07E2"/>
    <w:rsid w:val="002E16C9"/>
    <w:rsid w:val="002E678E"/>
    <w:rsid w:val="002F5A61"/>
    <w:rsid w:val="00315F2A"/>
    <w:rsid w:val="00381A5B"/>
    <w:rsid w:val="00383F6C"/>
    <w:rsid w:val="003B03B1"/>
    <w:rsid w:val="003C3AF2"/>
    <w:rsid w:val="003E0C94"/>
    <w:rsid w:val="00423B46"/>
    <w:rsid w:val="004370D0"/>
    <w:rsid w:val="0048176D"/>
    <w:rsid w:val="00517BE7"/>
    <w:rsid w:val="00523576"/>
    <w:rsid w:val="00533611"/>
    <w:rsid w:val="0053527D"/>
    <w:rsid w:val="00541C35"/>
    <w:rsid w:val="00563068"/>
    <w:rsid w:val="00574AFE"/>
    <w:rsid w:val="00574D19"/>
    <w:rsid w:val="00584031"/>
    <w:rsid w:val="00584CA0"/>
    <w:rsid w:val="00587A11"/>
    <w:rsid w:val="005B41C1"/>
    <w:rsid w:val="005D5B56"/>
    <w:rsid w:val="005D6C8D"/>
    <w:rsid w:val="005F1CC9"/>
    <w:rsid w:val="00603E2C"/>
    <w:rsid w:val="00606405"/>
    <w:rsid w:val="00606E2F"/>
    <w:rsid w:val="00636800"/>
    <w:rsid w:val="0065436E"/>
    <w:rsid w:val="0066593B"/>
    <w:rsid w:val="00667262"/>
    <w:rsid w:val="006769F3"/>
    <w:rsid w:val="0069362E"/>
    <w:rsid w:val="00707F64"/>
    <w:rsid w:val="007421B3"/>
    <w:rsid w:val="00757E10"/>
    <w:rsid w:val="00776715"/>
    <w:rsid w:val="00780F32"/>
    <w:rsid w:val="007962F7"/>
    <w:rsid w:val="007C0CBB"/>
    <w:rsid w:val="007C45B4"/>
    <w:rsid w:val="007E11F5"/>
    <w:rsid w:val="007E5EAD"/>
    <w:rsid w:val="008016A3"/>
    <w:rsid w:val="00807B4D"/>
    <w:rsid w:val="008237B2"/>
    <w:rsid w:val="008612E4"/>
    <w:rsid w:val="00886EFB"/>
    <w:rsid w:val="008C22BB"/>
    <w:rsid w:val="008E4B49"/>
    <w:rsid w:val="008E69B6"/>
    <w:rsid w:val="008F41BC"/>
    <w:rsid w:val="0092795E"/>
    <w:rsid w:val="00943565"/>
    <w:rsid w:val="00996910"/>
    <w:rsid w:val="009A3113"/>
    <w:rsid w:val="009B0E9F"/>
    <w:rsid w:val="009B223F"/>
    <w:rsid w:val="009C6A99"/>
    <w:rsid w:val="009E5B11"/>
    <w:rsid w:val="00A375BA"/>
    <w:rsid w:val="00A56D5D"/>
    <w:rsid w:val="00A60048"/>
    <w:rsid w:val="00A670ED"/>
    <w:rsid w:val="00A871A5"/>
    <w:rsid w:val="00A87D33"/>
    <w:rsid w:val="00A87FE9"/>
    <w:rsid w:val="00A977F8"/>
    <w:rsid w:val="00AD38E9"/>
    <w:rsid w:val="00AE0A9C"/>
    <w:rsid w:val="00AE2181"/>
    <w:rsid w:val="00AE408B"/>
    <w:rsid w:val="00B13BF0"/>
    <w:rsid w:val="00B17154"/>
    <w:rsid w:val="00B3157C"/>
    <w:rsid w:val="00B3490D"/>
    <w:rsid w:val="00B523DE"/>
    <w:rsid w:val="00B7177C"/>
    <w:rsid w:val="00B77CD0"/>
    <w:rsid w:val="00BA225F"/>
    <w:rsid w:val="00BC1990"/>
    <w:rsid w:val="00BC54B9"/>
    <w:rsid w:val="00C1204A"/>
    <w:rsid w:val="00C12D33"/>
    <w:rsid w:val="00C16719"/>
    <w:rsid w:val="00C22F2D"/>
    <w:rsid w:val="00C360F9"/>
    <w:rsid w:val="00C46E61"/>
    <w:rsid w:val="00C703FE"/>
    <w:rsid w:val="00C87060"/>
    <w:rsid w:val="00CA7A6B"/>
    <w:rsid w:val="00CB2B09"/>
    <w:rsid w:val="00CC3858"/>
    <w:rsid w:val="00CC4983"/>
    <w:rsid w:val="00CD10F0"/>
    <w:rsid w:val="00CF0BCA"/>
    <w:rsid w:val="00CF0D16"/>
    <w:rsid w:val="00CF7651"/>
    <w:rsid w:val="00D02194"/>
    <w:rsid w:val="00D04DAB"/>
    <w:rsid w:val="00D46FB5"/>
    <w:rsid w:val="00D62501"/>
    <w:rsid w:val="00D636CA"/>
    <w:rsid w:val="00D735E8"/>
    <w:rsid w:val="00DB7E5E"/>
    <w:rsid w:val="00DD2632"/>
    <w:rsid w:val="00DE6FC5"/>
    <w:rsid w:val="00DF3498"/>
    <w:rsid w:val="00E05B90"/>
    <w:rsid w:val="00E176B8"/>
    <w:rsid w:val="00E2277B"/>
    <w:rsid w:val="00E41BF7"/>
    <w:rsid w:val="00E52690"/>
    <w:rsid w:val="00E5727B"/>
    <w:rsid w:val="00E63941"/>
    <w:rsid w:val="00E83E76"/>
    <w:rsid w:val="00E97D14"/>
    <w:rsid w:val="00EB16A3"/>
    <w:rsid w:val="00EC1588"/>
    <w:rsid w:val="00ED2E0B"/>
    <w:rsid w:val="00F01E74"/>
    <w:rsid w:val="00F05DDD"/>
    <w:rsid w:val="00F338FE"/>
    <w:rsid w:val="00F35FD5"/>
    <w:rsid w:val="00F41A73"/>
    <w:rsid w:val="00F506AB"/>
    <w:rsid w:val="00F64B37"/>
    <w:rsid w:val="00F77A25"/>
    <w:rsid w:val="00FA0596"/>
    <w:rsid w:val="00FA11E0"/>
    <w:rsid w:val="00FE2BAF"/>
    <w:rsid w:val="00FF100D"/>
    <w:rsid w:val="00FF2974"/>
    <w:rsid w:val="00FF63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A1D659"/>
  <w14:defaultImageDpi w14:val="300"/>
  <w15:chartTrackingRefBased/>
  <w15:docId w15:val="{B96910F8-792E-46DF-89F3-2C64F56BE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0ED"/>
    <w:rPr>
      <w:rFonts w:ascii="Arial" w:hAnsi="Arial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7154"/>
    <w:pPr>
      <w:keepNext/>
      <w:outlineLvl w:val="0"/>
    </w:pPr>
    <w:rPr>
      <w:rFonts w:eastAsia="MS Gothic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0ED"/>
    <w:pPr>
      <w:keepNext/>
      <w:spacing w:before="240" w:after="60"/>
      <w:outlineLvl w:val="1"/>
    </w:pPr>
    <w:rPr>
      <w:rFonts w:eastAsia="MS Gothic"/>
      <w:b/>
      <w:bCs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6338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6338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285C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ject">
    <w:name w:val="Subject"/>
    <w:basedOn w:val="Normal"/>
    <w:rsid w:val="004608CE"/>
    <w:rPr>
      <w:b/>
      <w:sz w:val="24"/>
    </w:rPr>
  </w:style>
  <w:style w:type="paragraph" w:customStyle="1" w:styleId="Reference">
    <w:name w:val="Reference"/>
    <w:basedOn w:val="Normal"/>
    <w:rsid w:val="004608CE"/>
    <w:pPr>
      <w:framePr w:wrap="around" w:vAnchor="page" w:hAnchor="margin" w:xAlign="right" w:y="3687"/>
      <w:suppressOverlap/>
      <w:jc w:val="right"/>
    </w:pPr>
    <w:rPr>
      <w:sz w:val="16"/>
    </w:rPr>
  </w:style>
  <w:style w:type="character" w:styleId="Hyperlink">
    <w:name w:val="Hyperlink"/>
    <w:rsid w:val="00FB58ED"/>
    <w:rPr>
      <w:color w:val="0000FF"/>
      <w:u w:val="single"/>
    </w:rPr>
  </w:style>
  <w:style w:type="character" w:styleId="PageNumber">
    <w:name w:val="page number"/>
    <w:basedOn w:val="DefaultParagraphFont"/>
    <w:rsid w:val="004B59CC"/>
  </w:style>
  <w:style w:type="character" w:customStyle="1" w:styleId="Heading1Char">
    <w:name w:val="Heading 1 Char"/>
    <w:link w:val="Heading1"/>
    <w:uiPriority w:val="9"/>
    <w:rsid w:val="00B17154"/>
    <w:rPr>
      <w:rFonts w:ascii="Arial" w:eastAsia="MS Gothic" w:hAnsi="Arial"/>
      <w:b/>
      <w:bCs/>
      <w:kern w:val="32"/>
      <w:sz w:val="26"/>
      <w:szCs w:val="32"/>
      <w:lang w:eastAsia="en-GB"/>
    </w:rPr>
  </w:style>
  <w:style w:type="paragraph" w:styleId="BodyText">
    <w:name w:val="Body Text"/>
    <w:basedOn w:val="Normal"/>
    <w:link w:val="BodyTextChar"/>
    <w:uiPriority w:val="99"/>
    <w:unhideWhenUsed/>
    <w:rsid w:val="00B17154"/>
    <w:rPr>
      <w:sz w:val="22"/>
    </w:rPr>
  </w:style>
  <w:style w:type="character" w:customStyle="1" w:styleId="BodyTextChar">
    <w:name w:val="Body Text Char"/>
    <w:link w:val="BodyText"/>
    <w:uiPriority w:val="99"/>
    <w:rsid w:val="00B17154"/>
    <w:rPr>
      <w:rFonts w:ascii="Arial" w:hAnsi="Arial"/>
      <w:sz w:val="22"/>
      <w:lang w:eastAsia="en-GB"/>
    </w:rPr>
  </w:style>
  <w:style w:type="character" w:styleId="FollowedHyperlink">
    <w:name w:val="FollowedHyperlink"/>
    <w:uiPriority w:val="99"/>
    <w:semiHidden/>
    <w:unhideWhenUsed/>
    <w:rsid w:val="00584031"/>
    <w:rPr>
      <w:color w:val="800080"/>
      <w:u w:val="single"/>
    </w:rPr>
  </w:style>
  <w:style w:type="character" w:customStyle="1" w:styleId="Heading2Char">
    <w:name w:val="Heading 2 Char"/>
    <w:link w:val="Heading2"/>
    <w:uiPriority w:val="9"/>
    <w:semiHidden/>
    <w:rsid w:val="00A670ED"/>
    <w:rPr>
      <w:rFonts w:ascii="Arial" w:eastAsia="MS Gothic" w:hAnsi="Arial" w:cs="Times New Roman"/>
      <w:b/>
      <w:bCs/>
      <w:i/>
      <w:iCs/>
      <w:sz w:val="24"/>
      <w:szCs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2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\Downloads\SA%20SCHOOL%20LETTER%20HEAD%20COL%20SEPT-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7827FA-6339-443D-8A09-A4D74D9FF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 SCHOOL LETTER HEAD COL SEPT-2022</Template>
  <TotalTime>16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Letter</vt:lpstr>
    </vt:vector>
  </TitlesOfParts>
  <Manager/>
  <Company>St Andrew's COFE</Company>
  <LinksUpToDate>false</LinksUpToDate>
  <CharactersWithSpaces>3157</CharactersWithSpaces>
  <SharedDoc>false</SharedDoc>
  <HyperlinkBase/>
  <HLinks>
    <vt:vector size="18" baseType="variant">
      <vt:variant>
        <vt:i4>4718667</vt:i4>
      </vt:variant>
      <vt:variant>
        <vt:i4>-1</vt:i4>
      </vt:variant>
      <vt:variant>
        <vt:i4>2069</vt:i4>
      </vt:variant>
      <vt:variant>
        <vt:i4>1</vt:i4>
      </vt:variant>
      <vt:variant>
        <vt:lpwstr>SA_Header_Shield_300dpi</vt:lpwstr>
      </vt:variant>
      <vt:variant>
        <vt:lpwstr/>
      </vt:variant>
      <vt:variant>
        <vt:i4>7274540</vt:i4>
      </vt:variant>
      <vt:variant>
        <vt:i4>-1</vt:i4>
      </vt:variant>
      <vt:variant>
        <vt:i4>2070</vt:i4>
      </vt:variant>
      <vt:variant>
        <vt:i4>1</vt:i4>
      </vt:variant>
      <vt:variant>
        <vt:lpwstr>SA_Header_300dpi</vt:lpwstr>
      </vt:variant>
      <vt:variant>
        <vt:lpwstr/>
      </vt:variant>
      <vt:variant>
        <vt:i4>3145732</vt:i4>
      </vt:variant>
      <vt:variant>
        <vt:i4>-1</vt:i4>
      </vt:variant>
      <vt:variant>
        <vt:i4>2073</vt:i4>
      </vt:variant>
      <vt:variant>
        <vt:i4>1</vt:i4>
      </vt:variant>
      <vt:variant>
        <vt:lpwstr>SA_Footer_2_300dpi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Letter</dc:title>
  <dc:subject/>
  <dc:creator>S Martlan</dc:creator>
  <cp:keywords/>
  <dc:description/>
  <cp:lastModifiedBy>manager</cp:lastModifiedBy>
  <cp:revision>5</cp:revision>
  <cp:lastPrinted>2015-03-28T12:43:00Z</cp:lastPrinted>
  <dcterms:created xsi:type="dcterms:W3CDTF">2023-03-27T09:36:00Z</dcterms:created>
  <dcterms:modified xsi:type="dcterms:W3CDTF">2024-10-17T15:34:00Z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Letter</vt:lpwstr>
  </property>
</Properties>
</file>