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A1" w:rsidRDefault="00C042A1" w:rsidP="00C042A1">
      <w:pPr>
        <w:rPr>
          <w:b/>
        </w:rPr>
      </w:pPr>
    </w:p>
    <w:p w:rsidR="00C042A1" w:rsidRPr="00C042A1" w:rsidRDefault="00C042A1" w:rsidP="00C042A1">
      <w:pPr>
        <w:jc w:val="both"/>
        <w:rPr>
          <w:rFonts w:asciiTheme="minorHAnsi" w:hAnsiTheme="minorHAnsi" w:cstheme="minorHAnsi"/>
          <w:b/>
          <w:sz w:val="24"/>
          <w:szCs w:val="24"/>
        </w:rPr>
      </w:pPr>
      <w:r w:rsidRPr="00C042A1">
        <w:rPr>
          <w:rFonts w:asciiTheme="minorHAnsi" w:hAnsiTheme="minorHAnsi" w:cstheme="minorHAnsi"/>
          <w:b/>
          <w:sz w:val="24"/>
          <w:szCs w:val="24"/>
        </w:rPr>
        <w:t>CLASS TEACHER’S JOB DESCRIPTION</w:t>
      </w:r>
    </w:p>
    <w:p w:rsidR="00C042A1" w:rsidRPr="00C042A1" w:rsidRDefault="00C042A1" w:rsidP="00C042A1">
      <w:pPr>
        <w:jc w:val="both"/>
        <w:rPr>
          <w:rFonts w:asciiTheme="minorHAnsi" w:hAnsiTheme="minorHAnsi" w:cstheme="minorHAnsi"/>
          <w:b/>
          <w:sz w:val="24"/>
          <w:szCs w:val="24"/>
        </w:rPr>
      </w:pPr>
    </w:p>
    <w:p w:rsidR="00C042A1" w:rsidRPr="00C042A1" w:rsidRDefault="00C042A1" w:rsidP="00C042A1">
      <w:pPr>
        <w:jc w:val="both"/>
        <w:rPr>
          <w:rFonts w:asciiTheme="minorHAnsi" w:hAnsiTheme="minorHAnsi" w:cstheme="minorHAnsi"/>
          <w:sz w:val="24"/>
          <w:szCs w:val="24"/>
        </w:rPr>
      </w:pPr>
      <w:r w:rsidRPr="00C042A1">
        <w:rPr>
          <w:rFonts w:asciiTheme="minorHAnsi" w:hAnsiTheme="minorHAnsi" w:cstheme="minorHAnsi"/>
          <w:b/>
          <w:sz w:val="24"/>
          <w:szCs w:val="24"/>
        </w:rPr>
        <w:t xml:space="preserve">Post Title:  </w:t>
      </w:r>
      <w:r w:rsidRPr="00C042A1">
        <w:rPr>
          <w:rFonts w:asciiTheme="minorHAnsi" w:hAnsiTheme="minorHAnsi" w:cstheme="minorHAnsi"/>
          <w:b/>
          <w:sz w:val="24"/>
          <w:szCs w:val="24"/>
        </w:rPr>
        <w:tab/>
      </w:r>
      <w:r w:rsidRPr="00C042A1">
        <w:rPr>
          <w:rFonts w:asciiTheme="minorHAnsi" w:hAnsiTheme="minorHAnsi" w:cstheme="minorHAnsi"/>
          <w:b/>
          <w:sz w:val="24"/>
          <w:szCs w:val="24"/>
        </w:rPr>
        <w:tab/>
      </w:r>
      <w:r w:rsidRPr="00C042A1">
        <w:rPr>
          <w:rFonts w:asciiTheme="minorHAnsi" w:hAnsiTheme="minorHAnsi" w:cstheme="minorHAnsi"/>
          <w:sz w:val="24"/>
          <w:szCs w:val="24"/>
        </w:rPr>
        <w:t>Class Teacher (Key Stage 2)</w:t>
      </w:r>
    </w:p>
    <w:p w:rsidR="00C042A1" w:rsidRPr="00C042A1" w:rsidRDefault="00C042A1" w:rsidP="00C042A1">
      <w:pPr>
        <w:jc w:val="both"/>
        <w:rPr>
          <w:rFonts w:asciiTheme="minorHAnsi" w:hAnsiTheme="minorHAnsi" w:cstheme="minorHAnsi"/>
          <w:sz w:val="24"/>
          <w:szCs w:val="24"/>
        </w:rPr>
      </w:pPr>
      <w:r w:rsidRPr="00C042A1">
        <w:rPr>
          <w:rFonts w:asciiTheme="minorHAnsi" w:hAnsiTheme="minorHAnsi" w:cstheme="minorHAnsi"/>
          <w:b/>
          <w:sz w:val="24"/>
          <w:szCs w:val="24"/>
        </w:rPr>
        <w:t xml:space="preserve">Responsible to: </w:t>
      </w:r>
      <w:r w:rsidRPr="00C042A1">
        <w:rPr>
          <w:rFonts w:asciiTheme="minorHAnsi" w:hAnsiTheme="minorHAnsi" w:cstheme="minorHAnsi"/>
          <w:b/>
          <w:sz w:val="24"/>
          <w:szCs w:val="24"/>
        </w:rPr>
        <w:tab/>
      </w:r>
      <w:r w:rsidRPr="00C042A1">
        <w:rPr>
          <w:rFonts w:asciiTheme="minorHAnsi" w:hAnsiTheme="minorHAnsi" w:cstheme="minorHAnsi"/>
          <w:sz w:val="24"/>
          <w:szCs w:val="24"/>
        </w:rPr>
        <w:t>Deputy Headteacher/Headteacher</w:t>
      </w:r>
    </w:p>
    <w:p w:rsidR="00C042A1" w:rsidRPr="00C042A1" w:rsidRDefault="00C042A1" w:rsidP="00C042A1">
      <w:pPr>
        <w:jc w:val="both"/>
        <w:rPr>
          <w:rFonts w:asciiTheme="minorHAnsi" w:hAnsiTheme="minorHAnsi" w:cstheme="minorHAnsi"/>
          <w:b/>
          <w:sz w:val="24"/>
          <w:szCs w:val="24"/>
        </w:rPr>
      </w:pPr>
    </w:p>
    <w:p w:rsidR="007D55C5" w:rsidRPr="007D55C5" w:rsidRDefault="007D55C5" w:rsidP="007D55C5">
      <w:pPr>
        <w:rPr>
          <w:rFonts w:asciiTheme="minorHAnsi" w:hAnsiTheme="minorHAnsi" w:cstheme="minorHAnsi"/>
          <w:sz w:val="24"/>
          <w:szCs w:val="24"/>
          <w:lang w:val="en-US" w:eastAsia="en-US"/>
        </w:rPr>
      </w:pPr>
      <w:r w:rsidRPr="007D55C5">
        <w:rPr>
          <w:rFonts w:asciiTheme="minorHAnsi" w:hAnsiTheme="minorHAnsi" w:cstheme="minorHAnsi"/>
          <w:sz w:val="24"/>
          <w:szCs w:val="24"/>
          <w:lang w:val="en-US" w:eastAsia="en-US"/>
        </w:rPr>
        <w:t>All teachers are required to carry out the duties of a schoolteacher as set out in the current School Teachers Pay and Conditions Document. Teachers should also have due regard to the Teacher Standards (2013). Teachers’ performance will be assessed against the teacher standards as part of the appraisal process as relevant to their role in the school. </w:t>
      </w:r>
    </w:p>
    <w:p w:rsidR="00C042A1" w:rsidRPr="00C042A1" w:rsidRDefault="00C042A1" w:rsidP="00C042A1">
      <w:pPr>
        <w:pStyle w:val="NormalWeb"/>
        <w:jc w:val="both"/>
        <w:rPr>
          <w:rFonts w:asciiTheme="minorHAnsi" w:hAnsiTheme="minorHAnsi" w:cstheme="minorHAnsi"/>
        </w:rPr>
      </w:pPr>
      <w:r w:rsidRPr="00C042A1">
        <w:rPr>
          <w:rFonts w:asciiTheme="minorHAnsi" w:hAnsiTheme="minorHAnsi" w:cstheme="minorHAnsi"/>
        </w:rPr>
        <w:t xml:space="preserve">The school is committed to safeguarding and promoting the welfare and safety of children and young people and expects all staff to share this commitment. </w:t>
      </w:r>
    </w:p>
    <w:p w:rsidR="00C042A1" w:rsidRPr="00C042A1" w:rsidRDefault="00C042A1" w:rsidP="00C042A1">
      <w:pPr>
        <w:jc w:val="both"/>
        <w:rPr>
          <w:rFonts w:asciiTheme="minorHAnsi" w:hAnsiTheme="minorHAnsi" w:cstheme="minorHAnsi"/>
          <w:b/>
          <w:sz w:val="24"/>
          <w:szCs w:val="24"/>
        </w:rPr>
      </w:pPr>
      <w:r w:rsidRPr="00C042A1">
        <w:rPr>
          <w:rFonts w:asciiTheme="minorHAnsi" w:hAnsiTheme="minorHAnsi" w:cstheme="minorHAnsi"/>
          <w:b/>
          <w:sz w:val="24"/>
          <w:szCs w:val="24"/>
        </w:rPr>
        <w:t>Main Purpose</w:t>
      </w:r>
    </w:p>
    <w:p w:rsidR="00C042A1" w:rsidRPr="00C042A1" w:rsidRDefault="00C042A1" w:rsidP="00C042A1">
      <w:pPr>
        <w:pStyle w:val="BodyTex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C042A1">
        <w:rPr>
          <w:rFonts w:asciiTheme="minorHAnsi" w:hAnsiTheme="minorHAnsi" w:cstheme="minorHAnsi"/>
          <w:sz w:val="24"/>
          <w:szCs w:val="24"/>
        </w:rPr>
        <w:t>To carry out the duties of a class teacher as set out in the above documents;</w:t>
      </w:r>
    </w:p>
    <w:p w:rsidR="00C042A1" w:rsidRPr="00C042A1" w:rsidRDefault="00C042A1" w:rsidP="00C042A1">
      <w:pPr>
        <w:pStyle w:val="BodyTex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C042A1">
        <w:rPr>
          <w:rFonts w:asciiTheme="minorHAnsi" w:hAnsiTheme="minorHAnsi" w:cstheme="minorHAnsi"/>
          <w:sz w:val="24"/>
          <w:szCs w:val="24"/>
        </w:rPr>
        <w:t>To show a strong commitment to enhancing the Christian ethos of our school;</w:t>
      </w:r>
    </w:p>
    <w:p w:rsidR="00C042A1" w:rsidRPr="00C042A1" w:rsidRDefault="00C042A1" w:rsidP="00C042A1">
      <w:pPr>
        <w:pStyle w:val="BodyTex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C042A1">
        <w:rPr>
          <w:rFonts w:asciiTheme="minorHAnsi" w:hAnsiTheme="minorHAnsi" w:cstheme="minorHAnsi"/>
          <w:sz w:val="24"/>
          <w:szCs w:val="24"/>
        </w:rPr>
        <w:t>To ensure high quality teaching, effective use of resources and the highest standards of care, learning and achievement for all pupils.</w:t>
      </w:r>
    </w:p>
    <w:p w:rsidR="00C042A1" w:rsidRPr="00C042A1" w:rsidRDefault="00C042A1" w:rsidP="00C042A1">
      <w:pPr>
        <w:pStyle w:val="BodyText"/>
        <w:overflowPunct w:val="0"/>
        <w:autoSpaceDE w:val="0"/>
        <w:autoSpaceDN w:val="0"/>
        <w:adjustRightInd w:val="0"/>
        <w:ind w:left="720"/>
        <w:jc w:val="both"/>
        <w:textAlignment w:val="baseline"/>
        <w:rPr>
          <w:rFonts w:asciiTheme="minorHAnsi" w:hAnsiTheme="minorHAnsi" w:cstheme="minorHAnsi"/>
          <w:sz w:val="24"/>
          <w:szCs w:val="24"/>
        </w:rPr>
      </w:pPr>
    </w:p>
    <w:p w:rsidR="00C042A1" w:rsidRPr="00C042A1" w:rsidRDefault="00C042A1" w:rsidP="00C042A1">
      <w:pPr>
        <w:pStyle w:val="Heading3"/>
        <w:jc w:val="both"/>
        <w:rPr>
          <w:rFonts w:asciiTheme="minorHAnsi" w:hAnsiTheme="minorHAnsi" w:cstheme="minorHAnsi"/>
          <w:b/>
          <w:color w:val="auto"/>
        </w:rPr>
      </w:pPr>
      <w:r w:rsidRPr="00C042A1">
        <w:rPr>
          <w:rFonts w:asciiTheme="minorHAnsi" w:hAnsiTheme="minorHAnsi" w:cstheme="minorHAnsi"/>
          <w:b/>
          <w:color w:val="auto"/>
        </w:rPr>
        <w:t>KEY ACCOUNTABILITIES/TASKS</w:t>
      </w:r>
    </w:p>
    <w:p w:rsidR="00C042A1" w:rsidRPr="00C042A1" w:rsidRDefault="00C042A1" w:rsidP="00C042A1">
      <w:pPr>
        <w:autoSpaceDE w:val="0"/>
        <w:autoSpaceDN w:val="0"/>
        <w:adjustRightInd w:val="0"/>
        <w:jc w:val="both"/>
        <w:rPr>
          <w:rFonts w:asciiTheme="minorHAnsi" w:hAnsiTheme="minorHAnsi" w:cstheme="minorHAnsi"/>
          <w:b/>
          <w:bCs/>
          <w:sz w:val="24"/>
          <w:szCs w:val="24"/>
        </w:rPr>
      </w:pPr>
      <w:r w:rsidRPr="00C042A1">
        <w:rPr>
          <w:rFonts w:asciiTheme="minorHAnsi" w:hAnsiTheme="minorHAnsi" w:cstheme="minorHAnsi"/>
          <w:b/>
          <w:bCs/>
          <w:sz w:val="24"/>
          <w:szCs w:val="24"/>
        </w:rPr>
        <w:t>Christian Ethos:</w:t>
      </w:r>
    </w:p>
    <w:p w:rsidR="00C042A1" w:rsidRPr="00C042A1" w:rsidRDefault="00C042A1" w:rsidP="00C042A1">
      <w:pPr>
        <w:pStyle w:val="BodyText"/>
        <w:numPr>
          <w:ilvl w:val="0"/>
          <w:numId w:val="8"/>
        </w:numPr>
        <w:overflowPunct w:val="0"/>
        <w:autoSpaceDE w:val="0"/>
        <w:autoSpaceDN w:val="0"/>
        <w:adjustRightInd w:val="0"/>
        <w:ind w:left="714" w:hanging="357"/>
        <w:jc w:val="both"/>
        <w:textAlignment w:val="baseline"/>
        <w:rPr>
          <w:rFonts w:asciiTheme="minorHAnsi" w:hAnsiTheme="minorHAnsi" w:cstheme="minorHAnsi"/>
          <w:sz w:val="24"/>
          <w:szCs w:val="24"/>
        </w:rPr>
      </w:pPr>
      <w:r w:rsidRPr="00C042A1">
        <w:rPr>
          <w:rFonts w:asciiTheme="minorHAnsi" w:hAnsiTheme="minorHAnsi" w:cstheme="minorHAnsi"/>
          <w:bCs/>
          <w:sz w:val="24"/>
          <w:szCs w:val="24"/>
        </w:rPr>
        <w:t xml:space="preserve">To work alongside the Headteacher, governors and colleagues </w:t>
      </w:r>
      <w:r w:rsidRPr="00C042A1">
        <w:rPr>
          <w:rFonts w:asciiTheme="minorHAnsi" w:hAnsiTheme="minorHAnsi" w:cstheme="minorHAnsi"/>
          <w:sz w:val="24"/>
          <w:szCs w:val="24"/>
        </w:rPr>
        <w:t xml:space="preserve">to maintain, promote and contribute to the Christian ethos and development of the life of the school in accordance with the school’s vision, mission and values statement. </w:t>
      </w:r>
    </w:p>
    <w:p w:rsidR="00C042A1" w:rsidRPr="00C042A1" w:rsidRDefault="00C042A1" w:rsidP="00C042A1">
      <w:pPr>
        <w:pStyle w:val="BodyText"/>
        <w:numPr>
          <w:ilvl w:val="0"/>
          <w:numId w:val="8"/>
        </w:numPr>
        <w:overflowPunct w:val="0"/>
        <w:autoSpaceDE w:val="0"/>
        <w:autoSpaceDN w:val="0"/>
        <w:adjustRightInd w:val="0"/>
        <w:spacing w:before="120" w:after="120"/>
        <w:ind w:left="714" w:hanging="357"/>
        <w:jc w:val="both"/>
        <w:textAlignment w:val="baseline"/>
        <w:rPr>
          <w:rFonts w:asciiTheme="minorHAnsi" w:hAnsiTheme="minorHAnsi" w:cstheme="minorHAnsi"/>
          <w:sz w:val="24"/>
          <w:szCs w:val="24"/>
        </w:rPr>
      </w:pPr>
      <w:r w:rsidRPr="00C042A1">
        <w:rPr>
          <w:rFonts w:asciiTheme="minorHAnsi" w:hAnsiTheme="minorHAnsi" w:cstheme="minorHAnsi"/>
          <w:bCs/>
          <w:sz w:val="24"/>
          <w:szCs w:val="24"/>
        </w:rPr>
        <w:t>To attend, take part in and lead acts of collective worship, participate in special worship events in Church and contribute to the aims and direction of our school in accordance with school policies, School Development/Improvement Plan and SIAMS frameworks.</w:t>
      </w:r>
    </w:p>
    <w:p w:rsidR="00C042A1" w:rsidRPr="00C042A1" w:rsidRDefault="00C042A1" w:rsidP="00C042A1">
      <w:pPr>
        <w:pStyle w:val="BodyText"/>
        <w:numPr>
          <w:ilvl w:val="0"/>
          <w:numId w:val="8"/>
        </w:numPr>
        <w:overflowPunct w:val="0"/>
        <w:autoSpaceDE w:val="0"/>
        <w:autoSpaceDN w:val="0"/>
        <w:adjustRightInd w:val="0"/>
        <w:spacing w:before="120" w:after="120"/>
        <w:ind w:left="714" w:hanging="357"/>
        <w:jc w:val="both"/>
        <w:textAlignment w:val="baseline"/>
        <w:rPr>
          <w:rFonts w:asciiTheme="minorHAnsi" w:hAnsiTheme="minorHAnsi" w:cstheme="minorHAnsi"/>
          <w:sz w:val="24"/>
          <w:szCs w:val="24"/>
        </w:rPr>
      </w:pPr>
      <w:r w:rsidRPr="00C042A1">
        <w:rPr>
          <w:rFonts w:asciiTheme="minorHAnsi" w:hAnsiTheme="minorHAnsi" w:cstheme="minorHAnsi"/>
          <w:bCs/>
          <w:sz w:val="24"/>
          <w:szCs w:val="24"/>
        </w:rPr>
        <w:t>To teach and deliver Religious Education in accordance with school policy.</w:t>
      </w:r>
    </w:p>
    <w:p w:rsidR="00C042A1" w:rsidRPr="00C042A1" w:rsidRDefault="00C042A1" w:rsidP="00C042A1">
      <w:pPr>
        <w:pStyle w:val="BodyText"/>
        <w:numPr>
          <w:ilvl w:val="0"/>
          <w:numId w:val="8"/>
        </w:numPr>
        <w:overflowPunct w:val="0"/>
        <w:autoSpaceDE w:val="0"/>
        <w:autoSpaceDN w:val="0"/>
        <w:adjustRightInd w:val="0"/>
        <w:spacing w:before="120" w:after="120"/>
        <w:ind w:left="714" w:hanging="357"/>
        <w:jc w:val="both"/>
        <w:textAlignment w:val="baseline"/>
        <w:rPr>
          <w:rFonts w:asciiTheme="minorHAnsi" w:hAnsiTheme="minorHAnsi" w:cstheme="minorHAnsi"/>
          <w:sz w:val="24"/>
          <w:szCs w:val="24"/>
        </w:rPr>
      </w:pPr>
      <w:r w:rsidRPr="00C042A1">
        <w:rPr>
          <w:rFonts w:asciiTheme="minorHAnsi" w:hAnsiTheme="minorHAnsi" w:cstheme="minorHAnsi"/>
          <w:bCs/>
          <w:sz w:val="24"/>
          <w:szCs w:val="24"/>
        </w:rPr>
        <w:t>To positively support and promote the school, and work with stakeholders as needed and foster good relationships within the school community and celebrate school successes whenever possible.</w:t>
      </w:r>
    </w:p>
    <w:p w:rsidR="007D55C5" w:rsidRDefault="007D55C5" w:rsidP="00C042A1">
      <w:pPr>
        <w:jc w:val="both"/>
        <w:rPr>
          <w:rFonts w:asciiTheme="minorHAnsi" w:hAnsiTheme="minorHAnsi" w:cstheme="minorHAnsi"/>
          <w:b/>
          <w:sz w:val="24"/>
          <w:szCs w:val="24"/>
        </w:rPr>
      </w:pPr>
    </w:p>
    <w:p w:rsidR="00C042A1" w:rsidRPr="00C042A1" w:rsidRDefault="00C042A1" w:rsidP="00C042A1">
      <w:pPr>
        <w:jc w:val="both"/>
        <w:rPr>
          <w:rFonts w:asciiTheme="minorHAnsi" w:hAnsiTheme="minorHAnsi" w:cstheme="minorHAnsi"/>
          <w:b/>
          <w:sz w:val="24"/>
          <w:szCs w:val="24"/>
        </w:rPr>
      </w:pPr>
      <w:r w:rsidRPr="00C042A1">
        <w:rPr>
          <w:rFonts w:asciiTheme="minorHAnsi" w:hAnsiTheme="minorHAnsi" w:cstheme="minorHAnsi"/>
          <w:b/>
          <w:sz w:val="24"/>
          <w:szCs w:val="24"/>
        </w:rPr>
        <w:t>KNOWLEDGE AND UNDERSTANDING</w:t>
      </w:r>
    </w:p>
    <w:p w:rsidR="00C042A1" w:rsidRPr="00C042A1" w:rsidRDefault="00C042A1" w:rsidP="00C042A1">
      <w:pPr>
        <w:pStyle w:val="ListBullet"/>
        <w:spacing w:before="0" w:after="0"/>
        <w:rPr>
          <w:rFonts w:cstheme="minorHAnsi"/>
          <w:color w:val="auto"/>
        </w:rPr>
      </w:pPr>
      <w:r w:rsidRPr="00C042A1">
        <w:rPr>
          <w:rFonts w:cstheme="minorHAnsi"/>
          <w:color w:val="auto"/>
        </w:rPr>
        <w:t>To have an up to date knowledge and understanding of the professional duties of teachers, National Curriculum Document and the statutory framework within which you work.</w:t>
      </w:r>
    </w:p>
    <w:p w:rsidR="00C042A1" w:rsidRPr="00C042A1" w:rsidRDefault="00C042A1" w:rsidP="00C042A1">
      <w:pPr>
        <w:pStyle w:val="ListBullet"/>
        <w:rPr>
          <w:rFonts w:cstheme="minorHAnsi"/>
          <w:color w:val="auto"/>
        </w:rPr>
      </w:pPr>
      <w:r w:rsidRPr="00C042A1">
        <w:rPr>
          <w:rFonts w:cstheme="minorHAnsi"/>
          <w:color w:val="auto"/>
        </w:rPr>
        <w:lastRenderedPageBreak/>
        <w:t>To take responsibility for implementing school policies and practice, including those relating to equality of opportunity.</w:t>
      </w:r>
    </w:p>
    <w:p w:rsidR="00C042A1" w:rsidRPr="00C042A1" w:rsidRDefault="00C042A1" w:rsidP="00C042A1">
      <w:pPr>
        <w:pStyle w:val="ListBullet"/>
        <w:rPr>
          <w:rFonts w:cstheme="minorHAnsi"/>
          <w:color w:val="auto"/>
        </w:rPr>
      </w:pPr>
      <w:r w:rsidRPr="00C042A1">
        <w:rPr>
          <w:rFonts w:cstheme="minorHAnsi"/>
          <w:color w:val="auto"/>
        </w:rPr>
        <w:t>To demonstrate a clear understanding of mathematics, and English, including phonetical development and appropriate developmental teaching strategies, and know how to use technology effectively as an integral part of teaching and learning.</w:t>
      </w:r>
    </w:p>
    <w:p w:rsidR="00C042A1" w:rsidRPr="00C042A1" w:rsidRDefault="00C042A1" w:rsidP="00C042A1">
      <w:pPr>
        <w:pStyle w:val="ListBullet"/>
        <w:rPr>
          <w:rFonts w:cstheme="minorHAnsi"/>
          <w:color w:val="auto"/>
        </w:rPr>
      </w:pPr>
      <w:r w:rsidRPr="00C042A1">
        <w:rPr>
          <w:rFonts w:cstheme="minorHAnsi"/>
          <w:color w:val="auto"/>
        </w:rPr>
        <w:t>To have knowledge of different forms of assessment, and understand how these are used to inform good educational practice.</w:t>
      </w:r>
    </w:p>
    <w:p w:rsidR="00C042A1" w:rsidRPr="00C042A1" w:rsidRDefault="00C042A1" w:rsidP="00C042A1">
      <w:pPr>
        <w:pStyle w:val="ListBullet"/>
        <w:rPr>
          <w:rFonts w:cstheme="minorHAnsi"/>
          <w:color w:val="auto"/>
        </w:rPr>
      </w:pPr>
      <w:r w:rsidRPr="00C042A1">
        <w:rPr>
          <w:rFonts w:cstheme="minorHAnsi"/>
          <w:color w:val="auto"/>
        </w:rPr>
        <w:t>To demonstrate a clear understanding of appropriate teaching strategies, and know and understand the relevant statutory and non-statutory frameworks.</w:t>
      </w:r>
    </w:p>
    <w:p w:rsidR="00C042A1" w:rsidRDefault="00C042A1" w:rsidP="00C042A1">
      <w:pPr>
        <w:pStyle w:val="ListBullet"/>
        <w:rPr>
          <w:rFonts w:cstheme="minorHAnsi"/>
          <w:color w:val="auto"/>
        </w:rPr>
      </w:pPr>
      <w:r w:rsidRPr="00C042A1">
        <w:rPr>
          <w:rFonts w:cstheme="minorHAnsi"/>
          <w:color w:val="auto"/>
        </w:rPr>
        <w:t>To have a secure, and up to date knowledge of all relevant subject(s) and curriculum areas, foster and maintain pupils’ interest in the subject, and address misunderstandings.</w:t>
      </w:r>
    </w:p>
    <w:p w:rsidR="007D55C5" w:rsidRPr="00C042A1" w:rsidRDefault="007D55C5" w:rsidP="007D55C5">
      <w:pPr>
        <w:pStyle w:val="ListBullet"/>
        <w:numPr>
          <w:ilvl w:val="0"/>
          <w:numId w:val="0"/>
        </w:numPr>
        <w:ind w:left="720"/>
        <w:rPr>
          <w:rFonts w:cstheme="minorHAnsi"/>
          <w:color w:val="auto"/>
        </w:rPr>
      </w:pPr>
    </w:p>
    <w:p w:rsidR="00C042A1" w:rsidRPr="00C042A1" w:rsidRDefault="00C042A1" w:rsidP="00C042A1">
      <w:pPr>
        <w:jc w:val="both"/>
        <w:rPr>
          <w:rFonts w:asciiTheme="minorHAnsi" w:hAnsiTheme="minorHAnsi" w:cstheme="minorHAnsi"/>
          <w:b/>
          <w:sz w:val="24"/>
          <w:szCs w:val="24"/>
        </w:rPr>
      </w:pPr>
      <w:r w:rsidRPr="00C042A1">
        <w:rPr>
          <w:rFonts w:asciiTheme="minorHAnsi" w:hAnsiTheme="minorHAnsi" w:cstheme="minorHAnsi"/>
          <w:b/>
          <w:sz w:val="24"/>
          <w:szCs w:val="24"/>
        </w:rPr>
        <w:t>PLANNING, TEACHING AND CLASS MANAGEMENT</w:t>
      </w:r>
    </w:p>
    <w:p w:rsidR="00C042A1" w:rsidRPr="00C042A1" w:rsidRDefault="00C042A1" w:rsidP="00C042A1">
      <w:pPr>
        <w:pStyle w:val="ListBullet"/>
        <w:spacing w:before="0" w:after="0"/>
        <w:rPr>
          <w:rFonts w:cstheme="minorHAnsi"/>
          <w:color w:val="auto"/>
        </w:rPr>
      </w:pPr>
      <w:r w:rsidRPr="00C042A1">
        <w:rPr>
          <w:rFonts w:cstheme="minorHAnsi"/>
          <w:color w:val="auto"/>
        </w:rPr>
        <w:t>Promote, support and contribute to the Christian ethos of the school, and contribute to the design and provision of an engaging curriculum which embraces British and Christian values.</w:t>
      </w:r>
    </w:p>
    <w:p w:rsidR="00C042A1" w:rsidRPr="00C042A1" w:rsidRDefault="00C042A1" w:rsidP="00C042A1">
      <w:pPr>
        <w:pStyle w:val="ListBullet"/>
        <w:rPr>
          <w:rFonts w:cstheme="minorHAnsi"/>
          <w:color w:val="auto"/>
        </w:rPr>
      </w:pPr>
      <w:r w:rsidRPr="00C042A1">
        <w:rPr>
          <w:rFonts w:cstheme="minorHAnsi"/>
          <w:color w:val="auto"/>
        </w:rPr>
        <w:t>To plan challenging and exciting learning tasks, based on clear objectives with purposeful learning outcomes and clear impact.</w:t>
      </w:r>
    </w:p>
    <w:p w:rsidR="00C042A1" w:rsidRPr="00C042A1" w:rsidRDefault="00C042A1" w:rsidP="00C042A1">
      <w:pPr>
        <w:pStyle w:val="ListBullet"/>
        <w:rPr>
          <w:rFonts w:cstheme="minorHAnsi"/>
          <w:color w:val="auto"/>
        </w:rPr>
      </w:pPr>
      <w:r w:rsidRPr="00C042A1">
        <w:rPr>
          <w:rFonts w:cstheme="minorHAnsi"/>
          <w:color w:val="auto"/>
        </w:rPr>
        <w:t>To accept teaching and pastoral responsibility for the whole class including those with SEN, and to liaise with outside agencies as necessary, whilst maintaining up to date records for individual pupils and where appropriate contribute to SEN/CLA documents/review.</w:t>
      </w:r>
    </w:p>
    <w:p w:rsidR="00C042A1" w:rsidRPr="00C042A1" w:rsidRDefault="00C042A1" w:rsidP="00C042A1">
      <w:pPr>
        <w:pStyle w:val="ListBullet"/>
        <w:rPr>
          <w:rFonts w:cstheme="minorHAnsi"/>
          <w:color w:val="auto"/>
        </w:rPr>
      </w:pPr>
      <w:r w:rsidRPr="00C042A1">
        <w:rPr>
          <w:rFonts w:cstheme="minorHAnsi"/>
          <w:color w:val="auto"/>
        </w:rPr>
        <w:t xml:space="preserve">To mark and monitor pupils’ work (including home/remote learning) and provide feedback in accordance with school policies. </w:t>
      </w:r>
    </w:p>
    <w:p w:rsidR="00C042A1" w:rsidRPr="00C042A1" w:rsidRDefault="00C042A1" w:rsidP="00C042A1">
      <w:pPr>
        <w:pStyle w:val="ListBullet"/>
        <w:rPr>
          <w:rFonts w:cstheme="minorHAnsi"/>
          <w:color w:val="auto"/>
        </w:rPr>
      </w:pPr>
      <w:r w:rsidRPr="00C042A1">
        <w:rPr>
          <w:rFonts w:cstheme="minorHAnsi"/>
          <w:color w:val="auto"/>
        </w:rPr>
        <w:t>To plan effectively to ensure pupils have the opportunity to meet their potential, notwithstanding differences of race and gender, and taking account of the needs of pupils who are under achieving, very able, or not yet fluent in English.</w:t>
      </w:r>
    </w:p>
    <w:p w:rsidR="00C042A1" w:rsidRPr="00C042A1" w:rsidRDefault="00C042A1" w:rsidP="00C042A1">
      <w:pPr>
        <w:pStyle w:val="ListBullet"/>
        <w:rPr>
          <w:rFonts w:cstheme="minorHAnsi"/>
          <w:color w:val="auto"/>
        </w:rPr>
      </w:pPr>
      <w:r w:rsidRPr="00C042A1">
        <w:rPr>
          <w:rFonts w:cstheme="minorHAnsi"/>
          <w:color w:val="auto"/>
        </w:rPr>
        <w:t>To plan effectively to meet the needs of pupils with Special Educational Needs and in collaboration with the SENCO, prepare, implement, monitor and review Individual Educational Plans and to set targets for individual pupils as required.</w:t>
      </w:r>
    </w:p>
    <w:p w:rsidR="00C042A1" w:rsidRPr="00C042A1" w:rsidRDefault="00C042A1" w:rsidP="00C042A1">
      <w:pPr>
        <w:pStyle w:val="ListBullet"/>
        <w:rPr>
          <w:rFonts w:cstheme="minorHAnsi"/>
          <w:color w:val="auto"/>
        </w:rPr>
      </w:pPr>
      <w:r w:rsidRPr="00C042A1">
        <w:rPr>
          <w:rFonts w:cstheme="minorHAnsi"/>
          <w:color w:val="auto"/>
        </w:rPr>
        <w:t>To participate in long term planning and review for the school, and to carry out medium term and short term planning for teaching, and evaluating, as required by school policies.</w:t>
      </w:r>
    </w:p>
    <w:p w:rsidR="00C042A1" w:rsidRPr="00C042A1" w:rsidRDefault="00C042A1" w:rsidP="00C042A1">
      <w:pPr>
        <w:pStyle w:val="ListBullet"/>
        <w:rPr>
          <w:rFonts w:cstheme="minorHAnsi"/>
          <w:color w:val="auto"/>
        </w:rPr>
      </w:pPr>
      <w:r w:rsidRPr="00C042A1">
        <w:rPr>
          <w:rFonts w:cstheme="minorHAnsi"/>
          <w:color w:val="auto"/>
        </w:rPr>
        <w:t>To assess, record and monitor each pupil’s progress in line with school procedures, policies and to report to parents and conduct parents’ evenings.</w:t>
      </w:r>
    </w:p>
    <w:p w:rsidR="00C042A1" w:rsidRPr="00C042A1" w:rsidRDefault="00C042A1" w:rsidP="00C042A1">
      <w:pPr>
        <w:pStyle w:val="ListBullet"/>
        <w:rPr>
          <w:rFonts w:cstheme="minorHAnsi"/>
          <w:color w:val="auto"/>
        </w:rPr>
      </w:pPr>
      <w:r w:rsidRPr="00C042A1">
        <w:rPr>
          <w:rFonts w:cstheme="minorHAnsi"/>
          <w:color w:val="auto"/>
        </w:rPr>
        <w:lastRenderedPageBreak/>
        <w:t>To use teaching strategies that keep pupils engaged through effective questioning, lively presentation and good use of resources.</w:t>
      </w:r>
    </w:p>
    <w:p w:rsidR="00C042A1" w:rsidRPr="00C042A1" w:rsidRDefault="00C042A1" w:rsidP="00C042A1">
      <w:pPr>
        <w:pStyle w:val="ListBullet"/>
        <w:rPr>
          <w:rFonts w:cstheme="minorHAnsi"/>
          <w:color w:val="auto"/>
        </w:rPr>
      </w:pPr>
      <w:r w:rsidRPr="00C042A1">
        <w:rPr>
          <w:rFonts w:cstheme="minorHAnsi"/>
          <w:color w:val="auto"/>
        </w:rPr>
        <w:t>To manage, and take responsibility for effective classroom management to develop a safe and stimulating learning environment that supports learning and in which pupils feel secure and confident.</w:t>
      </w:r>
    </w:p>
    <w:p w:rsidR="00C042A1" w:rsidRPr="00C042A1" w:rsidRDefault="00C042A1" w:rsidP="00C042A1">
      <w:pPr>
        <w:pStyle w:val="ListBullet"/>
        <w:rPr>
          <w:rFonts w:cstheme="minorHAnsi"/>
          <w:color w:val="auto"/>
        </w:rPr>
      </w:pPr>
      <w:r w:rsidRPr="00C042A1">
        <w:rPr>
          <w:rFonts w:cstheme="minorHAnsi"/>
          <w:color w:val="auto"/>
        </w:rPr>
        <w:t>To set high expectations for pupil behaviour, establishing and maintaining a good standard of discipline based on mutual respect and personal responsibility and promote good and courteous behaviour both in classrooms and around school in accordance with school policies.  To deal with inappropriate behaviour in the context of the school vision and policies.</w:t>
      </w:r>
    </w:p>
    <w:p w:rsidR="00C042A1" w:rsidRDefault="00C042A1" w:rsidP="00C042A1">
      <w:pPr>
        <w:pStyle w:val="ListBullet"/>
        <w:rPr>
          <w:rFonts w:cstheme="minorHAnsi"/>
          <w:color w:val="auto"/>
        </w:rPr>
      </w:pPr>
      <w:r w:rsidRPr="00C042A1">
        <w:rPr>
          <w:rFonts w:cstheme="minorHAnsi"/>
          <w:color w:val="auto"/>
        </w:rPr>
        <w:t>To set a good example to the pupils taught by being an excellent role model through one’s presentation, and one’s personal conduct, and promote high standards of literacy, articulacy and the correct use of Standard English.</w:t>
      </w:r>
    </w:p>
    <w:p w:rsidR="007D55C5" w:rsidRPr="00C042A1" w:rsidRDefault="007D55C5" w:rsidP="007D55C5">
      <w:pPr>
        <w:pStyle w:val="ListBullet"/>
        <w:numPr>
          <w:ilvl w:val="0"/>
          <w:numId w:val="0"/>
        </w:numPr>
        <w:ind w:left="720"/>
        <w:rPr>
          <w:rFonts w:cstheme="minorHAnsi"/>
          <w:color w:val="auto"/>
        </w:rPr>
      </w:pPr>
    </w:p>
    <w:p w:rsidR="00C042A1" w:rsidRPr="00C042A1" w:rsidRDefault="00C042A1" w:rsidP="00C042A1">
      <w:pPr>
        <w:jc w:val="both"/>
        <w:rPr>
          <w:rFonts w:asciiTheme="minorHAnsi" w:hAnsiTheme="minorHAnsi" w:cstheme="minorHAnsi"/>
          <w:b/>
          <w:sz w:val="24"/>
          <w:szCs w:val="24"/>
        </w:rPr>
      </w:pPr>
      <w:r w:rsidRPr="00C042A1">
        <w:rPr>
          <w:rFonts w:asciiTheme="minorHAnsi" w:hAnsiTheme="minorHAnsi" w:cstheme="minorHAnsi"/>
          <w:b/>
          <w:sz w:val="24"/>
          <w:szCs w:val="24"/>
        </w:rPr>
        <w:t>WIDER PROFESSIONAL EFFECTIVENESS</w:t>
      </w:r>
    </w:p>
    <w:p w:rsidR="00C042A1" w:rsidRPr="00C042A1" w:rsidRDefault="00C042A1" w:rsidP="00C042A1">
      <w:pPr>
        <w:pStyle w:val="ListBullet"/>
        <w:spacing w:before="0" w:after="0"/>
        <w:rPr>
          <w:rFonts w:cstheme="minorHAnsi"/>
          <w:color w:val="auto"/>
        </w:rPr>
      </w:pPr>
      <w:r w:rsidRPr="00C042A1">
        <w:rPr>
          <w:rFonts w:cstheme="minorHAnsi"/>
          <w:color w:val="auto"/>
        </w:rPr>
        <w:t>To take responsibility for one’s own professional development including Performance Management procedures, and to attend training in and out of school, as directed by the Leadership Team.</w:t>
      </w:r>
    </w:p>
    <w:p w:rsidR="00C042A1" w:rsidRPr="00C042A1" w:rsidRDefault="00C042A1" w:rsidP="00C042A1">
      <w:pPr>
        <w:pStyle w:val="ListBullet"/>
        <w:rPr>
          <w:rFonts w:cstheme="minorHAnsi"/>
          <w:color w:val="auto"/>
        </w:rPr>
      </w:pPr>
      <w:r w:rsidRPr="00C042A1">
        <w:rPr>
          <w:rFonts w:cstheme="minorHAnsi"/>
          <w:color w:val="auto"/>
        </w:rPr>
        <w:t xml:space="preserve">To manage, and take responsibility for the co-ordination of a curriculum area/s or non-curriculum area/s linked to the overall aims of the school. Being pro-active within this role and completing being effective as a subject lead to ensuring that pupils achieve in this/these areas by undertaken tasks/actions appropriate to this role. </w:t>
      </w:r>
    </w:p>
    <w:p w:rsidR="00C042A1" w:rsidRPr="00C042A1" w:rsidRDefault="00C042A1" w:rsidP="00C042A1">
      <w:pPr>
        <w:pStyle w:val="ListBullet"/>
        <w:rPr>
          <w:rFonts w:cstheme="minorHAnsi"/>
          <w:color w:val="auto"/>
        </w:rPr>
      </w:pPr>
      <w:r w:rsidRPr="00C042A1">
        <w:rPr>
          <w:rFonts w:cstheme="minorHAnsi"/>
          <w:color w:val="auto"/>
        </w:rPr>
        <w:t>To work effectively as a member of the school team, establishing and maintaining good relationships with colleagues, parents and pupils and plan for and direct other staff working within the class and voluntary helpers and make a positive contribution to the wider life and ethos of the school.</w:t>
      </w:r>
    </w:p>
    <w:p w:rsidR="00C042A1" w:rsidRPr="00C042A1" w:rsidRDefault="00C042A1" w:rsidP="00C042A1">
      <w:pPr>
        <w:pStyle w:val="ListBullet"/>
        <w:rPr>
          <w:rFonts w:cstheme="minorHAnsi"/>
          <w:color w:val="auto"/>
        </w:rPr>
      </w:pPr>
      <w:r w:rsidRPr="00C042A1">
        <w:rPr>
          <w:rFonts w:cstheme="minorHAnsi"/>
          <w:color w:val="auto"/>
        </w:rPr>
        <w:t>Develop effective professional relationships with colleagues, knowing how and when to draw on advice and specialist support.</w:t>
      </w:r>
    </w:p>
    <w:p w:rsidR="00C042A1" w:rsidRPr="00C042A1" w:rsidRDefault="00C042A1" w:rsidP="00C042A1">
      <w:pPr>
        <w:pStyle w:val="ListBullet"/>
        <w:rPr>
          <w:rFonts w:cstheme="minorHAnsi"/>
          <w:color w:val="auto"/>
        </w:rPr>
      </w:pPr>
      <w:r w:rsidRPr="00C042A1">
        <w:rPr>
          <w:rFonts w:cstheme="minorHAnsi"/>
          <w:color w:val="auto"/>
        </w:rPr>
        <w:t>To act as a model of professional conduct and presentation, demonstrating high personal standards of expertise and commitment.</w:t>
      </w:r>
    </w:p>
    <w:p w:rsidR="00C042A1" w:rsidRDefault="00C042A1" w:rsidP="00C042A1">
      <w:pPr>
        <w:pStyle w:val="ListBullet"/>
        <w:rPr>
          <w:rFonts w:cstheme="minorHAnsi"/>
          <w:color w:val="auto"/>
        </w:rPr>
      </w:pPr>
      <w:r w:rsidRPr="00C042A1">
        <w:rPr>
          <w:rFonts w:cstheme="minorHAnsi"/>
          <w:color w:val="auto"/>
        </w:rPr>
        <w:t>To perform, in accordance with any directions which may reasonably be given by the Headteacher, such particular duties as may be assigned.</w:t>
      </w:r>
    </w:p>
    <w:p w:rsidR="007D55C5" w:rsidRDefault="007D55C5" w:rsidP="007D55C5">
      <w:pPr>
        <w:pStyle w:val="ListBullet"/>
        <w:numPr>
          <w:ilvl w:val="0"/>
          <w:numId w:val="0"/>
        </w:numPr>
        <w:ind w:left="720" w:hanging="360"/>
        <w:rPr>
          <w:rFonts w:cstheme="minorHAnsi"/>
          <w:color w:val="auto"/>
        </w:rPr>
      </w:pPr>
    </w:p>
    <w:p w:rsidR="007D55C5" w:rsidRDefault="007D55C5" w:rsidP="007D55C5">
      <w:pPr>
        <w:pStyle w:val="ListBullet"/>
        <w:numPr>
          <w:ilvl w:val="0"/>
          <w:numId w:val="0"/>
        </w:numPr>
        <w:ind w:left="720" w:hanging="360"/>
        <w:rPr>
          <w:rFonts w:cstheme="minorHAnsi"/>
          <w:color w:val="auto"/>
        </w:rPr>
      </w:pPr>
    </w:p>
    <w:p w:rsidR="007D55C5" w:rsidRPr="00C042A1" w:rsidRDefault="007D55C5" w:rsidP="007D55C5">
      <w:pPr>
        <w:pStyle w:val="ListBullet"/>
        <w:numPr>
          <w:ilvl w:val="0"/>
          <w:numId w:val="0"/>
        </w:numPr>
        <w:ind w:left="720" w:hanging="360"/>
        <w:rPr>
          <w:rFonts w:cstheme="minorHAnsi"/>
          <w:color w:val="auto"/>
        </w:rPr>
      </w:pPr>
      <w:bookmarkStart w:id="0" w:name="_GoBack"/>
      <w:bookmarkEnd w:id="0"/>
    </w:p>
    <w:p w:rsidR="00C042A1" w:rsidRPr="00C042A1" w:rsidRDefault="00C042A1" w:rsidP="00C042A1">
      <w:pPr>
        <w:tabs>
          <w:tab w:val="left" w:pos="2020"/>
        </w:tabs>
        <w:jc w:val="both"/>
        <w:rPr>
          <w:rFonts w:asciiTheme="minorHAnsi" w:hAnsiTheme="minorHAnsi" w:cstheme="minorHAnsi"/>
          <w:b/>
          <w:sz w:val="24"/>
          <w:szCs w:val="24"/>
        </w:rPr>
      </w:pPr>
      <w:r w:rsidRPr="00C042A1">
        <w:rPr>
          <w:rFonts w:asciiTheme="minorHAnsi" w:hAnsiTheme="minorHAnsi" w:cstheme="minorHAnsi"/>
          <w:b/>
          <w:sz w:val="24"/>
          <w:szCs w:val="24"/>
        </w:rPr>
        <w:lastRenderedPageBreak/>
        <w:t>Accountable for:</w:t>
      </w:r>
    </w:p>
    <w:p w:rsidR="00C042A1" w:rsidRPr="00C042A1" w:rsidRDefault="00C042A1" w:rsidP="00C042A1">
      <w:pPr>
        <w:numPr>
          <w:ilvl w:val="0"/>
          <w:numId w:val="5"/>
        </w:numPr>
        <w:tabs>
          <w:tab w:val="left" w:pos="2020"/>
        </w:tabs>
        <w:spacing w:before="120" w:after="120"/>
        <w:ind w:left="714" w:hanging="357"/>
        <w:jc w:val="both"/>
        <w:rPr>
          <w:rFonts w:asciiTheme="minorHAnsi" w:hAnsiTheme="minorHAnsi" w:cstheme="minorHAnsi"/>
          <w:sz w:val="24"/>
          <w:szCs w:val="24"/>
        </w:rPr>
      </w:pPr>
      <w:r w:rsidRPr="00C042A1">
        <w:rPr>
          <w:rFonts w:asciiTheme="minorHAnsi" w:hAnsiTheme="minorHAnsi" w:cstheme="minorHAnsi"/>
          <w:sz w:val="24"/>
          <w:szCs w:val="24"/>
        </w:rPr>
        <w:t>The education and welfare of the children in accordance with national conditions of service and the religious ethos of the school.</w:t>
      </w:r>
    </w:p>
    <w:p w:rsidR="00C042A1" w:rsidRPr="00C042A1" w:rsidRDefault="00C042A1" w:rsidP="00C042A1">
      <w:pPr>
        <w:numPr>
          <w:ilvl w:val="0"/>
          <w:numId w:val="5"/>
        </w:numPr>
        <w:tabs>
          <w:tab w:val="left" w:pos="2020"/>
        </w:tabs>
        <w:spacing w:before="120" w:after="120"/>
        <w:ind w:left="714" w:hanging="357"/>
        <w:jc w:val="both"/>
        <w:rPr>
          <w:rFonts w:asciiTheme="minorHAnsi" w:hAnsiTheme="minorHAnsi" w:cstheme="minorHAnsi"/>
          <w:sz w:val="24"/>
          <w:szCs w:val="24"/>
        </w:rPr>
      </w:pPr>
      <w:r w:rsidRPr="00C042A1">
        <w:rPr>
          <w:rFonts w:asciiTheme="minorHAnsi" w:hAnsiTheme="minorHAnsi" w:cstheme="minorHAnsi"/>
          <w:sz w:val="24"/>
          <w:szCs w:val="24"/>
        </w:rPr>
        <w:t xml:space="preserve">The quality of learning and the achievements of all pupils in the class. </w:t>
      </w:r>
    </w:p>
    <w:p w:rsidR="00C042A1" w:rsidRPr="00C042A1" w:rsidRDefault="00C042A1" w:rsidP="00C042A1">
      <w:pPr>
        <w:tabs>
          <w:tab w:val="left" w:pos="2020"/>
        </w:tabs>
        <w:jc w:val="both"/>
        <w:rPr>
          <w:rFonts w:asciiTheme="minorHAnsi" w:hAnsiTheme="minorHAnsi" w:cstheme="minorHAnsi"/>
          <w:b/>
          <w:sz w:val="24"/>
          <w:szCs w:val="24"/>
        </w:rPr>
      </w:pPr>
      <w:r w:rsidRPr="00C042A1">
        <w:rPr>
          <w:rFonts w:asciiTheme="minorHAnsi" w:hAnsiTheme="minorHAnsi" w:cstheme="minorHAnsi"/>
          <w:b/>
          <w:sz w:val="24"/>
          <w:szCs w:val="24"/>
        </w:rPr>
        <w:t>Authority to:</w:t>
      </w:r>
    </w:p>
    <w:p w:rsidR="00C042A1" w:rsidRPr="00C042A1" w:rsidRDefault="00C042A1" w:rsidP="00C042A1">
      <w:pPr>
        <w:numPr>
          <w:ilvl w:val="0"/>
          <w:numId w:val="6"/>
        </w:numPr>
        <w:tabs>
          <w:tab w:val="left" w:pos="2020"/>
        </w:tabs>
        <w:spacing w:before="120" w:after="120"/>
        <w:ind w:left="714" w:hanging="357"/>
        <w:jc w:val="both"/>
        <w:rPr>
          <w:rFonts w:asciiTheme="minorHAnsi" w:hAnsiTheme="minorHAnsi" w:cstheme="minorHAnsi"/>
          <w:sz w:val="24"/>
          <w:szCs w:val="24"/>
        </w:rPr>
      </w:pPr>
      <w:r w:rsidRPr="00C042A1">
        <w:rPr>
          <w:rFonts w:asciiTheme="minorHAnsi" w:hAnsiTheme="minorHAnsi" w:cstheme="minorHAnsi"/>
          <w:sz w:val="24"/>
          <w:szCs w:val="24"/>
        </w:rPr>
        <w:t>Implement rewards and sanctions within the school policies and procedures.</w:t>
      </w:r>
    </w:p>
    <w:p w:rsidR="00C042A1" w:rsidRPr="00C042A1" w:rsidRDefault="00C042A1" w:rsidP="00C042A1">
      <w:pPr>
        <w:numPr>
          <w:ilvl w:val="0"/>
          <w:numId w:val="6"/>
        </w:numPr>
        <w:tabs>
          <w:tab w:val="left" w:pos="2020"/>
        </w:tabs>
        <w:spacing w:before="120" w:after="120"/>
        <w:ind w:left="714" w:hanging="357"/>
        <w:jc w:val="both"/>
        <w:rPr>
          <w:rFonts w:asciiTheme="minorHAnsi" w:hAnsiTheme="minorHAnsi" w:cstheme="minorHAnsi"/>
          <w:sz w:val="24"/>
          <w:szCs w:val="24"/>
        </w:rPr>
      </w:pPr>
      <w:r w:rsidRPr="00C042A1">
        <w:rPr>
          <w:rFonts w:asciiTheme="minorHAnsi" w:hAnsiTheme="minorHAnsi" w:cstheme="minorHAnsi"/>
          <w:sz w:val="24"/>
          <w:szCs w:val="24"/>
        </w:rPr>
        <w:t>Liaise with parents or other responsible adults and with external professional staff in accordance with school policies and procedures.</w:t>
      </w:r>
    </w:p>
    <w:p w:rsidR="00C042A1" w:rsidRPr="00C042A1" w:rsidRDefault="00C042A1" w:rsidP="00C042A1">
      <w:pPr>
        <w:tabs>
          <w:tab w:val="left" w:pos="2020"/>
        </w:tabs>
        <w:jc w:val="both"/>
        <w:rPr>
          <w:rFonts w:asciiTheme="minorHAnsi" w:hAnsiTheme="minorHAnsi" w:cstheme="minorHAnsi"/>
          <w:b/>
          <w:sz w:val="24"/>
          <w:szCs w:val="24"/>
        </w:rPr>
      </w:pPr>
      <w:r w:rsidRPr="00C042A1">
        <w:rPr>
          <w:rFonts w:asciiTheme="minorHAnsi" w:hAnsiTheme="minorHAnsi" w:cstheme="minorHAnsi"/>
          <w:b/>
          <w:sz w:val="24"/>
          <w:szCs w:val="24"/>
        </w:rPr>
        <w:t>Child Protection and Safeguarding</w:t>
      </w:r>
    </w:p>
    <w:p w:rsidR="00C042A1" w:rsidRPr="00C042A1" w:rsidRDefault="00C042A1" w:rsidP="00C042A1">
      <w:pPr>
        <w:tabs>
          <w:tab w:val="left" w:pos="2020"/>
        </w:tabs>
        <w:jc w:val="both"/>
        <w:rPr>
          <w:rFonts w:asciiTheme="minorHAnsi" w:hAnsiTheme="minorHAnsi" w:cstheme="minorHAnsi"/>
          <w:sz w:val="24"/>
          <w:szCs w:val="24"/>
        </w:rPr>
      </w:pPr>
      <w:r w:rsidRPr="00C042A1">
        <w:rPr>
          <w:rFonts w:asciiTheme="minorHAnsi" w:hAnsiTheme="minorHAnsi" w:cstheme="minorHAnsi"/>
          <w:sz w:val="24"/>
          <w:szCs w:val="24"/>
        </w:rPr>
        <w:t xml:space="preserve">We are committed to safeguarding and promoting the wellbeing of all children and expects all our staff and volunteers to share this commitment, and to have a working knowledge of all Child Protection and Safeguarding guidelines and requirements. </w:t>
      </w:r>
    </w:p>
    <w:p w:rsidR="00C042A1" w:rsidRPr="00C042A1" w:rsidRDefault="00C042A1" w:rsidP="00C042A1">
      <w:pPr>
        <w:tabs>
          <w:tab w:val="left" w:pos="2020"/>
        </w:tabs>
        <w:jc w:val="both"/>
        <w:rPr>
          <w:rFonts w:asciiTheme="minorHAnsi" w:hAnsiTheme="minorHAnsi" w:cstheme="minorHAnsi"/>
          <w:sz w:val="24"/>
          <w:szCs w:val="24"/>
        </w:rPr>
      </w:pPr>
    </w:p>
    <w:p w:rsidR="00C042A1" w:rsidRPr="00C042A1" w:rsidRDefault="00C042A1" w:rsidP="00C042A1">
      <w:pPr>
        <w:pStyle w:val="Default"/>
        <w:jc w:val="both"/>
        <w:rPr>
          <w:rFonts w:asciiTheme="minorHAnsi" w:hAnsiTheme="minorHAnsi" w:cstheme="minorHAnsi"/>
        </w:rPr>
      </w:pPr>
      <w:r w:rsidRPr="00C042A1">
        <w:rPr>
          <w:rFonts w:asciiTheme="minorHAnsi" w:hAnsiTheme="minorHAnsi" w:cstheme="minorHAnsi"/>
          <w:b/>
          <w:bCs/>
        </w:rPr>
        <w:t xml:space="preserve">Equal opportunities </w:t>
      </w:r>
    </w:p>
    <w:p w:rsidR="00C042A1" w:rsidRPr="00C042A1" w:rsidRDefault="00C042A1" w:rsidP="00C042A1">
      <w:pPr>
        <w:pStyle w:val="Default"/>
        <w:jc w:val="both"/>
        <w:rPr>
          <w:rFonts w:asciiTheme="minorHAnsi" w:hAnsiTheme="minorHAnsi" w:cstheme="minorHAnsi"/>
        </w:rPr>
      </w:pPr>
      <w:r w:rsidRPr="00C042A1">
        <w:rPr>
          <w:rFonts w:asciiTheme="minorHAnsi" w:hAnsiTheme="minorHAnsi" w:cstheme="minorHAnsi"/>
        </w:rPr>
        <w:t xml:space="preserve">We are committed to achieving equal opportunities in the way we deliver services to the community and in our employment arrangements. We expect all employees to understand and promote this policy in their work. </w:t>
      </w:r>
    </w:p>
    <w:p w:rsidR="00C042A1" w:rsidRPr="00C042A1" w:rsidRDefault="00C042A1" w:rsidP="00C042A1">
      <w:pPr>
        <w:pStyle w:val="Default"/>
        <w:jc w:val="both"/>
        <w:rPr>
          <w:rFonts w:asciiTheme="minorHAnsi" w:hAnsiTheme="minorHAnsi" w:cstheme="minorHAnsi"/>
        </w:rPr>
      </w:pPr>
    </w:p>
    <w:p w:rsidR="00C042A1" w:rsidRPr="00C042A1" w:rsidRDefault="00C042A1" w:rsidP="00C042A1">
      <w:pPr>
        <w:pStyle w:val="Default"/>
        <w:jc w:val="both"/>
        <w:rPr>
          <w:rFonts w:asciiTheme="minorHAnsi" w:hAnsiTheme="minorHAnsi" w:cstheme="minorHAnsi"/>
        </w:rPr>
      </w:pPr>
      <w:r w:rsidRPr="00C042A1">
        <w:rPr>
          <w:rFonts w:asciiTheme="minorHAnsi" w:hAnsiTheme="minorHAnsi" w:cstheme="minorHAnsi"/>
          <w:b/>
          <w:bCs/>
        </w:rPr>
        <w:t xml:space="preserve">Health and safety </w:t>
      </w:r>
    </w:p>
    <w:p w:rsidR="00C042A1" w:rsidRPr="00C042A1" w:rsidRDefault="00C042A1" w:rsidP="00C042A1">
      <w:pPr>
        <w:spacing w:before="60" w:after="60"/>
        <w:jc w:val="both"/>
        <w:rPr>
          <w:rFonts w:asciiTheme="minorHAnsi" w:hAnsiTheme="minorHAnsi" w:cstheme="minorHAnsi"/>
          <w:sz w:val="24"/>
          <w:szCs w:val="24"/>
        </w:rPr>
      </w:pPr>
      <w:r w:rsidRPr="00C042A1">
        <w:rPr>
          <w:rFonts w:asciiTheme="minorHAnsi" w:hAnsiTheme="minorHAnsi" w:cstheme="minorHAnsi"/>
          <w:sz w:val="24"/>
          <w:szCs w:val="24"/>
        </w:rPr>
        <w:t xml:space="preserve">All employees have a responsibility for their own health and safety and that of others when carrying out their duties and must help us to apply our general statement of health and safety policy. </w:t>
      </w:r>
    </w:p>
    <w:p w:rsidR="00C042A1" w:rsidRPr="00C042A1" w:rsidRDefault="00C042A1" w:rsidP="00C042A1">
      <w:pPr>
        <w:spacing w:before="60" w:after="60"/>
        <w:ind w:left="-426"/>
        <w:jc w:val="both"/>
        <w:rPr>
          <w:rFonts w:asciiTheme="minorHAnsi" w:hAnsiTheme="minorHAnsi" w:cstheme="minorHAnsi"/>
          <w:b/>
          <w:sz w:val="24"/>
          <w:szCs w:val="24"/>
        </w:rPr>
      </w:pPr>
      <w:r w:rsidRPr="00C042A1">
        <w:rPr>
          <w:rFonts w:asciiTheme="minorHAnsi" w:hAnsiTheme="minorHAnsi" w:cstheme="minorHAnsi"/>
          <w:b/>
          <w:i/>
          <w:sz w:val="24"/>
          <w:szCs w:val="24"/>
        </w:rPr>
        <w:t>NB: This job description outlines the key elements of the post and may be reviewed on an annual basis in consultation with the post-holder.</w:t>
      </w:r>
    </w:p>
    <w:p w:rsidR="003C3AF2" w:rsidRPr="00C042A1" w:rsidRDefault="003C3AF2" w:rsidP="00C042A1">
      <w:pPr>
        <w:jc w:val="both"/>
        <w:rPr>
          <w:rFonts w:asciiTheme="minorHAnsi" w:hAnsiTheme="minorHAnsi" w:cstheme="minorHAnsi"/>
          <w:sz w:val="24"/>
          <w:szCs w:val="24"/>
        </w:rPr>
      </w:pPr>
    </w:p>
    <w:sectPr w:rsidR="003C3AF2" w:rsidRPr="00C042A1" w:rsidSect="00C042A1">
      <w:headerReference w:type="even" r:id="rId8"/>
      <w:headerReference w:type="default" r:id="rId9"/>
      <w:footerReference w:type="even" r:id="rId10"/>
      <w:footerReference w:type="default" r:id="rId11"/>
      <w:headerReference w:type="first" r:id="rId12"/>
      <w:footerReference w:type="first" r:id="rId13"/>
      <w:pgSz w:w="11906" w:h="16838" w:code="9"/>
      <w:pgMar w:top="3686" w:right="1134" w:bottom="1135" w:left="1418" w:header="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385" w:rsidRDefault="00F43385">
      <w:r>
        <w:separator/>
      </w:r>
    </w:p>
  </w:endnote>
  <w:endnote w:type="continuationSeparator" w:id="0">
    <w:p w:rsidR="00F43385" w:rsidRDefault="00F43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565" w:rsidRDefault="009435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C5" w:rsidRDefault="00DE6FC5" w:rsidP="00B3490D">
    <w:pPr>
      <w:pStyle w:val="Footer"/>
      <w:tabs>
        <w:tab w:val="clear" w:pos="8306"/>
        <w:tab w:val="right" w:pos="948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C5" w:rsidRDefault="00943565">
    <w:pPr>
      <w:pStyle w:val="Footer"/>
    </w:pPr>
    <w:r>
      <w:rPr>
        <w:noProof/>
      </w:rPr>
      <w:drawing>
        <wp:anchor distT="0" distB="0" distL="114300" distR="114300" simplePos="0" relativeHeight="251658240" behindDoc="1" locked="0" layoutInCell="1" allowOverlap="1" wp14:anchorId="06E1211E" wp14:editId="367E4687">
          <wp:simplePos x="0" y="0"/>
          <wp:positionH relativeFrom="column">
            <wp:posOffset>-884420</wp:posOffset>
          </wp:positionH>
          <wp:positionV relativeFrom="paragraph">
            <wp:posOffset>-715718</wp:posOffset>
          </wp:positionV>
          <wp:extent cx="7520400" cy="1137600"/>
          <wp:effectExtent l="0" t="0" r="0" b="5715"/>
          <wp:wrapNone/>
          <wp:docPr id="77" name="Picture 77"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 Teams&#10;&#10;Description automatically generated"/>
                  <pic:cNvPicPr/>
                </pic:nvPicPr>
                <pic:blipFill>
                  <a:blip r:embed="rId1"/>
                  <a:stretch>
                    <a:fillRect/>
                  </a:stretch>
                </pic:blipFill>
                <pic:spPr>
                  <a:xfrm>
                    <a:off x="0" y="0"/>
                    <a:ext cx="7520400" cy="113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385" w:rsidRDefault="00F43385">
      <w:r>
        <w:separator/>
      </w:r>
    </w:p>
  </w:footnote>
  <w:footnote w:type="continuationSeparator" w:id="0">
    <w:p w:rsidR="00F43385" w:rsidRDefault="00F433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565" w:rsidRDefault="009435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C5" w:rsidRDefault="00E63941">
    <w:pPr>
      <w:pStyle w:val="Header"/>
    </w:pPr>
    <w:r>
      <w:rPr>
        <w:noProof/>
      </w:rPr>
      <w:drawing>
        <wp:anchor distT="0" distB="0" distL="114300" distR="114300" simplePos="0" relativeHeight="251655680" behindDoc="1" locked="0" layoutInCell="1" allowOverlap="1" wp14:anchorId="652EF694" wp14:editId="2D627DBB">
          <wp:simplePos x="0" y="0"/>
          <wp:positionH relativeFrom="column">
            <wp:posOffset>4572000</wp:posOffset>
          </wp:positionH>
          <wp:positionV relativeFrom="paragraph">
            <wp:posOffset>0</wp:posOffset>
          </wp:positionV>
          <wp:extent cx="2131695" cy="2267585"/>
          <wp:effectExtent l="0" t="0" r="0" b="0"/>
          <wp:wrapNone/>
          <wp:docPr id="76" name="Picture 76" descr="SA_Header_Shield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_Header_Shield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69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C5" w:rsidRPr="00541C35" w:rsidRDefault="00584CA0" w:rsidP="00541C35">
    <w:pPr>
      <w:rPr>
        <w:vanish/>
      </w:rPr>
    </w:pPr>
    <w:r>
      <w:rPr>
        <w:noProof/>
      </w:rPr>
      <mc:AlternateContent>
        <mc:Choice Requires="wpg">
          <w:drawing>
            <wp:anchor distT="0" distB="0" distL="114300" distR="114300" simplePos="0" relativeHeight="251660288" behindDoc="1" locked="0" layoutInCell="1" allowOverlap="1" wp14:anchorId="7D83C73A" wp14:editId="319C2547">
              <wp:simplePos x="0" y="0"/>
              <wp:positionH relativeFrom="column">
                <wp:posOffset>-883905</wp:posOffset>
              </wp:positionH>
              <wp:positionV relativeFrom="paragraph">
                <wp:posOffset>16525</wp:posOffset>
              </wp:positionV>
              <wp:extent cx="7523480" cy="2240280"/>
              <wp:effectExtent l="0" t="0" r="0" b="0"/>
              <wp:wrapNone/>
              <wp:docPr id="6" name="Group 6"/>
              <wp:cNvGraphicFramePr/>
              <a:graphic xmlns:a="http://schemas.openxmlformats.org/drawingml/2006/main">
                <a:graphicData uri="http://schemas.microsoft.com/office/word/2010/wordprocessingGroup">
                  <wpg:wgp>
                    <wpg:cNvGrpSpPr/>
                    <wpg:grpSpPr>
                      <a:xfrm>
                        <a:off x="0" y="0"/>
                        <a:ext cx="7523480" cy="2240280"/>
                        <a:chOff x="0" y="0"/>
                        <a:chExt cx="7523480" cy="2240280"/>
                      </a:xfrm>
                    </wpg:grpSpPr>
                    <pic:pic xmlns:pic="http://schemas.openxmlformats.org/drawingml/2006/picture">
                      <pic:nvPicPr>
                        <pic:cNvPr id="2" name="Picture 2" descr="/Volumes/3_FOREPOINT STUFF/SOC11615 St Andrews Letterhead Update/05 Amends-Updates-Aug-Sept-2017/01 Word Doc Sept-17/Master AI file and updates/SA_Letterhead_Temp_3_RGB_5-300dpi-header.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2240280"/>
                        </a:xfrm>
                        <a:prstGeom prst="rect">
                          <a:avLst/>
                        </a:prstGeom>
                        <a:noFill/>
                        <a:ln>
                          <a:noFill/>
                        </a:ln>
                      </pic:spPr>
                    </pic:pic>
                    <pic:pic xmlns:pic="http://schemas.openxmlformats.org/drawingml/2006/picture">
                      <pic:nvPicPr>
                        <pic:cNvPr id="5" name="Picture 5" descr="Logo&#10;&#10;Description automatically generated"/>
                        <pic:cNvPicPr>
                          <a:picLocks noChangeAspect="1"/>
                        </pic:cNvPicPr>
                      </pic:nvPicPr>
                      <pic:blipFill>
                        <a:blip r:embed="rId2"/>
                        <a:stretch>
                          <a:fillRect/>
                        </a:stretch>
                      </pic:blipFill>
                      <pic:spPr>
                        <a:xfrm>
                          <a:off x="2506338" y="1784733"/>
                          <a:ext cx="2310765" cy="359410"/>
                        </a:xfrm>
                        <a:prstGeom prst="rect">
                          <a:avLst/>
                        </a:prstGeom>
                      </pic:spPr>
                    </pic:pic>
                  </wpg:wgp>
                </a:graphicData>
              </a:graphic>
            </wp:anchor>
          </w:drawing>
        </mc:Choice>
        <mc:Fallback xmlns:cx1="http://schemas.microsoft.com/office/drawing/2015/9/8/chartex">
          <w:pict>
            <v:group w14:anchorId="4FC83699" id="Group 6" o:spid="_x0000_s1026" style="position:absolute;margin-left:-69.6pt;margin-top:1.3pt;width:592.4pt;height:176.4pt;z-index:-251656192" coordsize="75234,2240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LiAAAAAFJnaHRsb25nAAAJs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B5gAAAABAAAAoAAAADAAAAHgAABaAAAAB3wAGAAB/9j/&#10;7QAMQWRvYmVfQ00AAf/uAA5BZG9iZQBkgAAAAAH/2wCEAAwICAgJCAwJCQwRCwoLERUPDAwPFRgT&#10;ExUTExgRDAwMDAwMEQwMDAwMDAwMDAwMDAwMDAwMDAwMDAwMDAwMDAwBDQsLDQ4NEA4OEBQODg4U&#10;FA4ODg4UEQwMDAwMEREMDAwMDAwRDAwMDAwMDAwMDAwMDAwMDAwMDAwMDAwMDAwMDP/AABEIAD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G&#10;b5yMlZnJKbV+xj1WniXm2tkElRIR/Uk6f8Qo9rIVolfXppuPSL9u9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E7rnIyCesxbteNovvYQT+h0ZYZgv/AAYFTb/D2nnXg3TiHy6Fn2m6v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ZcixfIVzm12rKljb6XaZi&#10;bezEYAHTJ49QvfutdGaxq6MdQJe+iipVva19MCi9vZeeJ6f6m+9de6R26NrxZuI1NMEiycSWRzZU&#10;qUUcQzH+v+of8fQ8fR2OTRg8OqstegPlilp5ZIJ43imicpJG4KujqbFWB+lvawEEVHTXW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oKCqyVVFR0cRlmlJsL2VF&#10;H6pJG+gUD6n/AImw96JCip630PeAwNNgqMQRBZKiUK1XVadLzyD8C9yEX6Kv4+v1JPtE7lzU9OgU&#10;FOn73TrfSW3oCds5MAXNqQ2/wWuiJPtyH+0H+ry6q3w9AD7W9NdKjZjBdzYsn6Fqpf8AYvQyoP8A&#10;eT7pLmM9XTj0P/tD05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GvnX/AC8vjb/MR692x178h8Hm5INl&#10;7pot1bT3bsvJUO398bfmjlQZzDY/PVlJWhcdmKeMUmUpGgIkQRzRNDV09LUwHOx8wbly/O09gw7x&#10;pZWBKn0JFRlTlTX5GoJBS3dnBeoEmHA1BHH/AIo+fT58RfgJ8SfgxtyqwHxo6c2/sKqy1HS0e594&#10;zPXbi7C3clMRMBuTfG4ZanITwmfVUJQRzx0cMjN9tTQrZRTdt93Xe5BLuMxenBcBF+xRQfKvE+ZP&#10;W7azt7QUgUA+Z4k/aeP+To5Psp6U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Hu4N&#10;jU1b5KrE6KOqN3emPppJj9boB/mm/wBYaT/Qcn2+kxGGz1QrXh0ElXR1VBO9NWU8lPPH+qOQWNj9&#10;GU/RlP4YEg/g+1QIIqOqEEceovv3Wuve/de697917pzxmJr8vOtPQwNK1x5JB6YYVP8AbmkPAH+8&#10;n8Anj3pmCip62ATw6GPAbQocN46icLWZEWPndf2oG/Apo2+lv9Wef6Wvb2keUvgYHTgUDpY+2ur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eUw+PzEHgroFkAuY5V9&#10;E8LH+1FKOR/iOQfyD7srshqvWiAePQR5jY2VoHkkoVOSpeSpjAFUg/pJT/Vj/il7/Ww+ntUsytxx&#10;02VI6Ta4bLu3jXF5Ave2kUVTcEfW/p4/xv8AT3fWnqP29aoelnhdg1dQ6z5djSQDkUsbIaqX+gdh&#10;qVF/25/Fh9fbTzAfBnqwX16FajoqXHQJTUcEdPAg4RBa7flnY3LE/liSfaYkk1PTgFOpfvXXuve/&#10;de697917r3v3Xuve/de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kwAAAABSZ2h0bG9uZwAAA6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Br8AAAABAAAAoAAA&#10;ABkAAAHgAAAu4AAABqMAGAAB/9j/7QAMQWRvYmVfQ00AAv/uAA5BZG9iZQBkgAAAAAH/2wCEAAwI&#10;CAgJCAwJCQwRCwoLERUPDAwPFRgTExUTExgRDAwMDAwMEQwMDAwMDAwMDAwMDAwMDAwMDAwMDAwM&#10;DAwMDAwBDQsLDQ4NEA4OEBQODg4UFA4ODg4UEQwMDAwMEREMDAwMDAwRDAwMDAwMDAwMDAwMDAwM&#10;DAwMDAwMDAwMDAwMDP/AABEIAB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Volumes/3_FOREPOINT STUFF/SOC11615 St Andrews Letterhead Update/05 Amends-Updates-Aug-Sept-2017/01 Word Doc Sept-17/Master AI file and updates/SA_Letterhead_Temp_3_RGB_5-300dpi-header.jpg" style="position:absolute;width:7523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">
                <v:imagedata r:id="rId3" o:title="SA_Letterhead_Temp_3_RGB_5-300dpi-header"/>
                <v:path arrowok="t"/>
              </v:shape>
              <v:shape id="Picture 5" o:spid="_x0000_s1028" type="#_x0000_t75" alt="Logo&#10;&#10;Description automatically generated" style="position:absolute;left:25063;top:17847;width:2310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">
                <v:imagedata r:id="rId4" o:title="Logo&#10;&#10;Description automatically generated"/>
                <v:path arrowok="t"/>
              </v:shape>
            </v:group>
          </w:pict>
        </mc:Fallback>
      </mc:AlternateContent>
    </w:r>
  </w:p>
  <w:p w:rsidR="00DE6FC5" w:rsidRPr="00541C35" w:rsidRDefault="00DE6FC5" w:rsidP="00541C35">
    <w:pPr>
      <w:rPr>
        <w:vanish/>
      </w:rPr>
    </w:pPr>
  </w:p>
  <w:p w:rsidR="00DE6FC5" w:rsidRDefault="00DE6F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F4621"/>
    <w:multiLevelType w:val="hybridMultilevel"/>
    <w:tmpl w:val="6BECAAEE"/>
    <w:lvl w:ilvl="0" w:tplc="F22405C6">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00B81"/>
    <w:multiLevelType w:val="hybridMultilevel"/>
    <w:tmpl w:val="2F7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71EBA"/>
    <w:multiLevelType w:val="hybridMultilevel"/>
    <w:tmpl w:val="9A0096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E24C85"/>
    <w:multiLevelType w:val="hybridMultilevel"/>
    <w:tmpl w:val="7DBE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A1379"/>
    <w:multiLevelType w:val="hybridMultilevel"/>
    <w:tmpl w:val="7404314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15:restartNumberingAfterBreak="0">
    <w:nsid w:val="5F0748E5"/>
    <w:multiLevelType w:val="hybridMultilevel"/>
    <w:tmpl w:val="94BC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3E10F0"/>
    <w:multiLevelType w:val="hybridMultilevel"/>
    <w:tmpl w:val="1B30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SortMethod w:val="00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27D"/>
    <w:rsid w:val="00006AEF"/>
    <w:rsid w:val="00012126"/>
    <w:rsid w:val="000F20AA"/>
    <w:rsid w:val="00134003"/>
    <w:rsid w:val="00137498"/>
    <w:rsid w:val="00165815"/>
    <w:rsid w:val="00170EBB"/>
    <w:rsid w:val="001774AA"/>
    <w:rsid w:val="00181444"/>
    <w:rsid w:val="001A58F2"/>
    <w:rsid w:val="001E3580"/>
    <w:rsid w:val="002406B9"/>
    <w:rsid w:val="002439EF"/>
    <w:rsid w:val="0025080C"/>
    <w:rsid w:val="002B2B0C"/>
    <w:rsid w:val="002B7B49"/>
    <w:rsid w:val="002C7915"/>
    <w:rsid w:val="002D6A97"/>
    <w:rsid w:val="002E07E2"/>
    <w:rsid w:val="002E16C9"/>
    <w:rsid w:val="002E678E"/>
    <w:rsid w:val="002F5A61"/>
    <w:rsid w:val="00315F2A"/>
    <w:rsid w:val="00381A5B"/>
    <w:rsid w:val="00383F6C"/>
    <w:rsid w:val="003B03B1"/>
    <w:rsid w:val="003C3AF2"/>
    <w:rsid w:val="003E0C94"/>
    <w:rsid w:val="00423B46"/>
    <w:rsid w:val="004370D0"/>
    <w:rsid w:val="0048176D"/>
    <w:rsid w:val="00517BE7"/>
    <w:rsid w:val="00523576"/>
    <w:rsid w:val="00533611"/>
    <w:rsid w:val="0053527D"/>
    <w:rsid w:val="00541C35"/>
    <w:rsid w:val="00563068"/>
    <w:rsid w:val="00574AFE"/>
    <w:rsid w:val="00574D19"/>
    <w:rsid w:val="00584031"/>
    <w:rsid w:val="00584CA0"/>
    <w:rsid w:val="00587A11"/>
    <w:rsid w:val="005B41C1"/>
    <w:rsid w:val="005D5B56"/>
    <w:rsid w:val="005D6C8D"/>
    <w:rsid w:val="005F1CC9"/>
    <w:rsid w:val="00603E2C"/>
    <w:rsid w:val="00606405"/>
    <w:rsid w:val="00606E2F"/>
    <w:rsid w:val="00636800"/>
    <w:rsid w:val="0065436E"/>
    <w:rsid w:val="0066593B"/>
    <w:rsid w:val="00667262"/>
    <w:rsid w:val="006769F3"/>
    <w:rsid w:val="0069362E"/>
    <w:rsid w:val="00707F64"/>
    <w:rsid w:val="00757E10"/>
    <w:rsid w:val="00776715"/>
    <w:rsid w:val="00780F32"/>
    <w:rsid w:val="007962F7"/>
    <w:rsid w:val="007C0CBB"/>
    <w:rsid w:val="007C45B4"/>
    <w:rsid w:val="007D55C5"/>
    <w:rsid w:val="007E11F5"/>
    <w:rsid w:val="007E5EAD"/>
    <w:rsid w:val="008016A3"/>
    <w:rsid w:val="00807B4D"/>
    <w:rsid w:val="008237B2"/>
    <w:rsid w:val="008612E4"/>
    <w:rsid w:val="008C22BB"/>
    <w:rsid w:val="008E4B49"/>
    <w:rsid w:val="008E69B6"/>
    <w:rsid w:val="008F41BC"/>
    <w:rsid w:val="0092795E"/>
    <w:rsid w:val="00943565"/>
    <w:rsid w:val="00996910"/>
    <w:rsid w:val="009A3113"/>
    <w:rsid w:val="009B0E9F"/>
    <w:rsid w:val="009B223F"/>
    <w:rsid w:val="009C6A99"/>
    <w:rsid w:val="009E5B11"/>
    <w:rsid w:val="00A375BA"/>
    <w:rsid w:val="00A56D5D"/>
    <w:rsid w:val="00A60048"/>
    <w:rsid w:val="00A670ED"/>
    <w:rsid w:val="00A87D33"/>
    <w:rsid w:val="00A87FE9"/>
    <w:rsid w:val="00AD38E9"/>
    <w:rsid w:val="00AE0A9C"/>
    <w:rsid w:val="00AE2181"/>
    <w:rsid w:val="00AE408B"/>
    <w:rsid w:val="00B13BF0"/>
    <w:rsid w:val="00B17154"/>
    <w:rsid w:val="00B3157C"/>
    <w:rsid w:val="00B3490D"/>
    <w:rsid w:val="00B523DE"/>
    <w:rsid w:val="00B7177C"/>
    <w:rsid w:val="00B77CD0"/>
    <w:rsid w:val="00BA225F"/>
    <w:rsid w:val="00BC1990"/>
    <w:rsid w:val="00BC54B9"/>
    <w:rsid w:val="00C042A1"/>
    <w:rsid w:val="00C1204A"/>
    <w:rsid w:val="00C12D33"/>
    <w:rsid w:val="00C16719"/>
    <w:rsid w:val="00C22F2D"/>
    <w:rsid w:val="00C360F9"/>
    <w:rsid w:val="00C46E61"/>
    <w:rsid w:val="00C703FE"/>
    <w:rsid w:val="00C87060"/>
    <w:rsid w:val="00CA7A6B"/>
    <w:rsid w:val="00CB2B09"/>
    <w:rsid w:val="00CC3858"/>
    <w:rsid w:val="00CC4983"/>
    <w:rsid w:val="00CD10F0"/>
    <w:rsid w:val="00CF0BCA"/>
    <w:rsid w:val="00CF0D16"/>
    <w:rsid w:val="00CF7651"/>
    <w:rsid w:val="00D02194"/>
    <w:rsid w:val="00D04DAB"/>
    <w:rsid w:val="00D46FB5"/>
    <w:rsid w:val="00D62501"/>
    <w:rsid w:val="00D636CA"/>
    <w:rsid w:val="00D735E8"/>
    <w:rsid w:val="00DB7E5E"/>
    <w:rsid w:val="00DD2632"/>
    <w:rsid w:val="00DE6FC5"/>
    <w:rsid w:val="00DF3498"/>
    <w:rsid w:val="00E176B8"/>
    <w:rsid w:val="00E2277B"/>
    <w:rsid w:val="00E41BF7"/>
    <w:rsid w:val="00E52690"/>
    <w:rsid w:val="00E5727B"/>
    <w:rsid w:val="00E63941"/>
    <w:rsid w:val="00E83E76"/>
    <w:rsid w:val="00E97D14"/>
    <w:rsid w:val="00EC1588"/>
    <w:rsid w:val="00ED2E0B"/>
    <w:rsid w:val="00F01E74"/>
    <w:rsid w:val="00F05DDD"/>
    <w:rsid w:val="00F338FE"/>
    <w:rsid w:val="00F35FD5"/>
    <w:rsid w:val="00F41A73"/>
    <w:rsid w:val="00F43385"/>
    <w:rsid w:val="00F506AB"/>
    <w:rsid w:val="00F64B37"/>
    <w:rsid w:val="00F77A25"/>
    <w:rsid w:val="00FA0596"/>
    <w:rsid w:val="00FA11E0"/>
    <w:rsid w:val="00FE2BAF"/>
    <w:rsid w:val="00FF100D"/>
    <w:rsid w:val="00FF2974"/>
    <w:rsid w:val="00FF63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ABEB45"/>
  <w14:defaultImageDpi w14:val="300"/>
  <w15:chartTrackingRefBased/>
  <w15:docId w15:val="{B96910F8-792E-46DF-89F3-2C64F56B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0ED"/>
    <w:rPr>
      <w:rFonts w:ascii="Arial" w:hAnsi="Arial"/>
      <w:lang w:val="en-GB" w:eastAsia="en-GB"/>
    </w:rPr>
  </w:style>
  <w:style w:type="paragraph" w:styleId="Heading1">
    <w:name w:val="heading 1"/>
    <w:basedOn w:val="Normal"/>
    <w:next w:val="Normal"/>
    <w:link w:val="Heading1Char"/>
    <w:uiPriority w:val="9"/>
    <w:qFormat/>
    <w:rsid w:val="00B17154"/>
    <w:pPr>
      <w:keepNext/>
      <w:outlineLvl w:val="0"/>
    </w:pPr>
    <w:rPr>
      <w:rFonts w:eastAsia="MS Gothic"/>
      <w:b/>
      <w:bCs/>
      <w:kern w:val="32"/>
      <w:sz w:val="26"/>
      <w:szCs w:val="32"/>
    </w:rPr>
  </w:style>
  <w:style w:type="paragraph" w:styleId="Heading2">
    <w:name w:val="heading 2"/>
    <w:basedOn w:val="Normal"/>
    <w:next w:val="Normal"/>
    <w:link w:val="Heading2Char"/>
    <w:uiPriority w:val="9"/>
    <w:semiHidden/>
    <w:unhideWhenUsed/>
    <w:qFormat/>
    <w:rsid w:val="00A670ED"/>
    <w:pPr>
      <w:keepNext/>
      <w:spacing w:before="240" w:after="60"/>
      <w:outlineLvl w:val="1"/>
    </w:pPr>
    <w:rPr>
      <w:rFonts w:eastAsia="MS Gothic"/>
      <w:b/>
      <w:bCs/>
      <w:i/>
      <w:iCs/>
      <w:sz w:val="24"/>
      <w:szCs w:val="28"/>
    </w:rPr>
  </w:style>
  <w:style w:type="paragraph" w:styleId="Heading3">
    <w:name w:val="heading 3"/>
    <w:basedOn w:val="Normal"/>
    <w:next w:val="Normal"/>
    <w:link w:val="Heading3Char"/>
    <w:uiPriority w:val="9"/>
    <w:semiHidden/>
    <w:unhideWhenUsed/>
    <w:qFormat/>
    <w:rsid w:val="00C042A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338D"/>
    <w:pPr>
      <w:tabs>
        <w:tab w:val="center" w:pos="4153"/>
        <w:tab w:val="right" w:pos="8306"/>
      </w:tabs>
    </w:pPr>
  </w:style>
  <w:style w:type="paragraph" w:styleId="Footer">
    <w:name w:val="footer"/>
    <w:basedOn w:val="Normal"/>
    <w:rsid w:val="00B6338D"/>
    <w:pPr>
      <w:tabs>
        <w:tab w:val="center" w:pos="4153"/>
        <w:tab w:val="right" w:pos="8306"/>
      </w:tabs>
    </w:pPr>
  </w:style>
  <w:style w:type="table" w:styleId="TableGrid">
    <w:name w:val="Table Grid"/>
    <w:basedOn w:val="TableNormal"/>
    <w:rsid w:val="00285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
    <w:name w:val="Subject"/>
    <w:basedOn w:val="Normal"/>
    <w:rsid w:val="004608CE"/>
    <w:rPr>
      <w:b/>
      <w:sz w:val="24"/>
    </w:rPr>
  </w:style>
  <w:style w:type="paragraph" w:customStyle="1" w:styleId="Reference">
    <w:name w:val="Reference"/>
    <w:basedOn w:val="Normal"/>
    <w:rsid w:val="004608CE"/>
    <w:pPr>
      <w:framePr w:wrap="around" w:vAnchor="page" w:hAnchor="margin" w:xAlign="right" w:y="3687"/>
      <w:suppressOverlap/>
      <w:jc w:val="right"/>
    </w:pPr>
    <w:rPr>
      <w:sz w:val="16"/>
    </w:rPr>
  </w:style>
  <w:style w:type="character" w:styleId="Hyperlink">
    <w:name w:val="Hyperlink"/>
    <w:rsid w:val="00FB58ED"/>
    <w:rPr>
      <w:color w:val="0000FF"/>
      <w:u w:val="single"/>
    </w:rPr>
  </w:style>
  <w:style w:type="character" w:styleId="PageNumber">
    <w:name w:val="page number"/>
    <w:basedOn w:val="DefaultParagraphFont"/>
    <w:rsid w:val="004B59CC"/>
  </w:style>
  <w:style w:type="character" w:customStyle="1" w:styleId="Heading1Char">
    <w:name w:val="Heading 1 Char"/>
    <w:link w:val="Heading1"/>
    <w:uiPriority w:val="9"/>
    <w:rsid w:val="00B17154"/>
    <w:rPr>
      <w:rFonts w:ascii="Arial" w:eastAsia="MS Gothic" w:hAnsi="Arial"/>
      <w:b/>
      <w:bCs/>
      <w:kern w:val="32"/>
      <w:sz w:val="26"/>
      <w:szCs w:val="32"/>
      <w:lang w:eastAsia="en-GB"/>
    </w:rPr>
  </w:style>
  <w:style w:type="paragraph" w:styleId="BodyText">
    <w:name w:val="Body Text"/>
    <w:basedOn w:val="Normal"/>
    <w:link w:val="BodyTextChar"/>
    <w:uiPriority w:val="99"/>
    <w:unhideWhenUsed/>
    <w:rsid w:val="00B17154"/>
    <w:rPr>
      <w:sz w:val="22"/>
    </w:rPr>
  </w:style>
  <w:style w:type="character" w:customStyle="1" w:styleId="BodyTextChar">
    <w:name w:val="Body Text Char"/>
    <w:link w:val="BodyText"/>
    <w:uiPriority w:val="99"/>
    <w:rsid w:val="00B17154"/>
    <w:rPr>
      <w:rFonts w:ascii="Arial" w:hAnsi="Arial"/>
      <w:sz w:val="22"/>
      <w:lang w:eastAsia="en-GB"/>
    </w:rPr>
  </w:style>
  <w:style w:type="character" w:styleId="FollowedHyperlink">
    <w:name w:val="FollowedHyperlink"/>
    <w:uiPriority w:val="99"/>
    <w:semiHidden/>
    <w:unhideWhenUsed/>
    <w:rsid w:val="00584031"/>
    <w:rPr>
      <w:color w:val="800080"/>
      <w:u w:val="single"/>
    </w:rPr>
  </w:style>
  <w:style w:type="character" w:customStyle="1" w:styleId="Heading2Char">
    <w:name w:val="Heading 2 Char"/>
    <w:link w:val="Heading2"/>
    <w:uiPriority w:val="9"/>
    <w:semiHidden/>
    <w:rsid w:val="00A670ED"/>
    <w:rPr>
      <w:rFonts w:ascii="Arial" w:eastAsia="MS Gothic" w:hAnsi="Arial" w:cs="Times New Roman"/>
      <w:b/>
      <w:bCs/>
      <w:i/>
      <w:iCs/>
      <w:sz w:val="24"/>
      <w:szCs w:val="28"/>
      <w:lang w:eastAsia="en-GB"/>
    </w:rPr>
  </w:style>
  <w:style w:type="character" w:customStyle="1" w:styleId="Heading3Char">
    <w:name w:val="Heading 3 Char"/>
    <w:basedOn w:val="DefaultParagraphFont"/>
    <w:link w:val="Heading3"/>
    <w:uiPriority w:val="9"/>
    <w:semiHidden/>
    <w:rsid w:val="00C042A1"/>
    <w:rPr>
      <w:rFonts w:asciiTheme="majorHAnsi" w:eastAsiaTheme="majorEastAsia" w:hAnsiTheme="majorHAnsi" w:cstheme="majorBidi"/>
      <w:color w:val="1F4D78" w:themeColor="accent1" w:themeShade="7F"/>
      <w:sz w:val="24"/>
      <w:szCs w:val="24"/>
      <w:lang w:val="en-GB" w:eastAsia="en-GB"/>
    </w:rPr>
  </w:style>
  <w:style w:type="paragraph" w:styleId="NormalWeb">
    <w:name w:val="Normal (Web)"/>
    <w:basedOn w:val="Normal"/>
    <w:rsid w:val="00C042A1"/>
    <w:pPr>
      <w:spacing w:before="100" w:beforeAutospacing="1" w:after="100" w:afterAutospacing="1"/>
    </w:pPr>
    <w:rPr>
      <w:rFonts w:ascii="Times New Roman" w:hAnsi="Times New Roman"/>
      <w:sz w:val="24"/>
      <w:szCs w:val="24"/>
      <w:lang w:val="en-US" w:eastAsia="en-US"/>
    </w:rPr>
  </w:style>
  <w:style w:type="paragraph" w:styleId="ListBullet">
    <w:name w:val="List Bullet"/>
    <w:basedOn w:val="Normal"/>
    <w:autoRedefine/>
    <w:rsid w:val="00C042A1"/>
    <w:pPr>
      <w:numPr>
        <w:numId w:val="7"/>
      </w:numPr>
      <w:spacing w:before="120" w:after="120"/>
      <w:jc w:val="both"/>
    </w:pPr>
    <w:rPr>
      <w:rFonts w:asciiTheme="minorHAnsi" w:hAnsiTheme="minorHAnsi"/>
      <w:color w:val="FF0000"/>
      <w:sz w:val="24"/>
      <w:szCs w:val="24"/>
      <w:lang w:eastAsia="en-US"/>
    </w:rPr>
  </w:style>
  <w:style w:type="paragraph" w:customStyle="1" w:styleId="Default">
    <w:name w:val="Default"/>
    <w:rsid w:val="00C042A1"/>
    <w:pPr>
      <w:autoSpaceDE w:val="0"/>
      <w:autoSpaceDN w:val="0"/>
      <w:adjustRightInd w:val="0"/>
    </w:pPr>
    <w:rPr>
      <w:rFonts w:ascii="Arial" w:eastAsiaTheme="minorHAns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38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Downloads\SA%20SCHOOL%20LETTER%20HEAD%20COL%20SEP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6CAFBA-DDA2-42DA-94C1-5A359439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 SCHOOL LETTER HEAD COL SEPT-2022</Template>
  <TotalTime>3</TotalTime>
  <Pages>4</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A4 Letter</vt:lpstr>
    </vt:vector>
  </TitlesOfParts>
  <Manager/>
  <Company>St Andrew's COFE</Company>
  <LinksUpToDate>false</LinksUpToDate>
  <CharactersWithSpaces>7755</CharactersWithSpaces>
  <SharedDoc>false</SharedDoc>
  <HyperlinkBase/>
  <HLinks>
    <vt:vector size="18" baseType="variant">
      <vt:variant>
        <vt:i4>4718667</vt:i4>
      </vt:variant>
      <vt:variant>
        <vt:i4>-1</vt:i4>
      </vt:variant>
      <vt:variant>
        <vt:i4>2069</vt:i4>
      </vt:variant>
      <vt:variant>
        <vt:i4>1</vt:i4>
      </vt:variant>
      <vt:variant>
        <vt:lpwstr>SA_Header_Shield_300dpi</vt:lpwstr>
      </vt:variant>
      <vt:variant>
        <vt:lpwstr/>
      </vt:variant>
      <vt:variant>
        <vt:i4>7274540</vt:i4>
      </vt:variant>
      <vt:variant>
        <vt:i4>-1</vt:i4>
      </vt:variant>
      <vt:variant>
        <vt:i4>2070</vt:i4>
      </vt:variant>
      <vt:variant>
        <vt:i4>1</vt:i4>
      </vt:variant>
      <vt:variant>
        <vt:lpwstr>SA_Header_300dpi</vt:lpwstr>
      </vt:variant>
      <vt:variant>
        <vt:lpwstr/>
      </vt:variant>
      <vt:variant>
        <vt:i4>3145732</vt:i4>
      </vt:variant>
      <vt:variant>
        <vt:i4>-1</vt:i4>
      </vt:variant>
      <vt:variant>
        <vt:i4>2073</vt:i4>
      </vt:variant>
      <vt:variant>
        <vt:i4>1</vt:i4>
      </vt:variant>
      <vt:variant>
        <vt:lpwstr>SA_Footer_2_300dpi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Letter</dc:title>
  <dc:subject/>
  <dc:creator>S Martlan</dc:creator>
  <cp:keywords/>
  <dc:description/>
  <cp:lastModifiedBy>Fearnley, Gill</cp:lastModifiedBy>
  <cp:revision>3</cp:revision>
  <cp:lastPrinted>2015-03-28T12:43:00Z</cp:lastPrinted>
  <dcterms:created xsi:type="dcterms:W3CDTF">2023-03-27T09:28:00Z</dcterms:created>
  <dcterms:modified xsi:type="dcterms:W3CDTF">2023-03-27T09:54:00Z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Letter</vt:lpwstr>
  </property>
</Properties>
</file>