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1C2C" w14:textId="77777777" w:rsidR="00B53C19" w:rsidRPr="00B53C19" w:rsidRDefault="00B53C19" w:rsidP="00B53C19">
      <w:pPr>
        <w:pStyle w:val="Content"/>
        <w:jc w:val="center"/>
        <w:rPr>
          <w:rFonts w:eastAsia="Calibri"/>
          <w:b/>
          <w:sz w:val="22"/>
        </w:rPr>
      </w:pPr>
      <w:r w:rsidRPr="00B53C19">
        <w:rPr>
          <w:rFonts w:eastAsia="Calibri"/>
          <w:b/>
          <w:sz w:val="22"/>
        </w:rPr>
        <w:t>GISBURN ROAD COMMUNITY PRIMARY SCHOOL</w:t>
      </w:r>
    </w:p>
    <w:p w14:paraId="6BDC973A" w14:textId="47E0D44E" w:rsidR="00B53C19" w:rsidRPr="00B53C19" w:rsidRDefault="00B53C19" w:rsidP="00B53C19">
      <w:pPr>
        <w:pStyle w:val="Content"/>
        <w:jc w:val="center"/>
        <w:rPr>
          <w:rFonts w:eastAsia="Calibri"/>
          <w:b/>
          <w:sz w:val="22"/>
        </w:rPr>
      </w:pPr>
      <w:r w:rsidRPr="00B53C19">
        <w:rPr>
          <w:rFonts w:eastAsia="Calibri"/>
          <w:b/>
          <w:sz w:val="22"/>
        </w:rPr>
        <w:t xml:space="preserve">EYFS </w:t>
      </w:r>
      <w:r w:rsidR="00557507">
        <w:rPr>
          <w:rFonts w:eastAsia="Calibri"/>
          <w:b/>
          <w:sz w:val="22"/>
        </w:rPr>
        <w:t xml:space="preserve">Apprentice </w:t>
      </w:r>
      <w:r w:rsidRPr="00B53C19">
        <w:rPr>
          <w:rFonts w:eastAsia="Calibri"/>
          <w:b/>
          <w:sz w:val="22"/>
        </w:rPr>
        <w:t>TA3 for our Preschool</w:t>
      </w:r>
    </w:p>
    <w:p w14:paraId="08A284B5" w14:textId="173DA255" w:rsidR="00B53C19" w:rsidRPr="00B53C19" w:rsidRDefault="000E2BDE" w:rsidP="00B53C19">
      <w:pPr>
        <w:pStyle w:val="Content"/>
        <w:jc w:val="center"/>
        <w:rPr>
          <w:rFonts w:eastAsia="Calibri"/>
          <w:b/>
          <w:sz w:val="22"/>
        </w:rPr>
      </w:pPr>
      <w:r>
        <w:rPr>
          <w:rFonts w:eastAsia="Calibri"/>
          <w:b/>
          <w:sz w:val="22"/>
        </w:rPr>
        <w:t xml:space="preserve">32.5h/w </w:t>
      </w:r>
      <w:r w:rsidR="00B53C19" w:rsidRPr="00B53C19">
        <w:rPr>
          <w:rFonts w:eastAsia="Calibri"/>
          <w:b/>
          <w:sz w:val="22"/>
        </w:rPr>
        <w:t>Term Time Only</w:t>
      </w:r>
    </w:p>
    <w:p w14:paraId="5DC9D850" w14:textId="6BD56E69" w:rsidR="00B53C19" w:rsidRPr="00B53C19" w:rsidRDefault="00B53C19" w:rsidP="00B53C19">
      <w:pPr>
        <w:pStyle w:val="Content"/>
        <w:jc w:val="center"/>
        <w:rPr>
          <w:rFonts w:eastAsia="Calibri"/>
          <w:b/>
          <w:sz w:val="22"/>
        </w:rPr>
      </w:pPr>
      <w:r w:rsidRPr="00B53C19">
        <w:rPr>
          <w:rFonts w:eastAsia="Calibri"/>
          <w:b/>
          <w:sz w:val="22"/>
        </w:rPr>
        <w:t>Required for September 20</w:t>
      </w:r>
      <w:r w:rsidR="00557507">
        <w:rPr>
          <w:rFonts w:eastAsia="Calibri"/>
          <w:b/>
          <w:sz w:val="22"/>
        </w:rPr>
        <w:t>24</w:t>
      </w:r>
    </w:p>
    <w:p w14:paraId="237C569F" w14:textId="77777777" w:rsidR="00B53C19" w:rsidRPr="00B53C19" w:rsidRDefault="00B53C19" w:rsidP="00B53C19">
      <w:pPr>
        <w:pStyle w:val="Content"/>
        <w:rPr>
          <w:rFonts w:eastAsia="Calibri"/>
          <w:sz w:val="22"/>
        </w:rPr>
      </w:pPr>
    </w:p>
    <w:p w14:paraId="7413D844" w14:textId="1486BF85" w:rsidR="00B53C19" w:rsidRDefault="00557507" w:rsidP="00B53C19">
      <w:pPr>
        <w:pStyle w:val="Content"/>
        <w:rPr>
          <w:rFonts w:eastAsia="Calibri"/>
          <w:sz w:val="24"/>
          <w:szCs w:val="22"/>
        </w:rPr>
      </w:pPr>
      <w:r>
        <w:rPr>
          <w:rFonts w:eastAsia="Calibri"/>
          <w:sz w:val="24"/>
          <w:szCs w:val="22"/>
        </w:rPr>
        <w:t>An exciting opportunity has arisen for an apprentice to join our</w:t>
      </w:r>
      <w:r w:rsidR="00B53C19" w:rsidRPr="00B53C19">
        <w:rPr>
          <w:rFonts w:eastAsia="Calibri"/>
          <w:sz w:val="24"/>
          <w:szCs w:val="22"/>
        </w:rPr>
        <w:t xml:space="preserve"> preschool class. This is an excellent opportunity for those who are new to the profession</w:t>
      </w:r>
      <w:r w:rsidR="00455D14">
        <w:rPr>
          <w:rFonts w:eastAsia="Calibri"/>
          <w:sz w:val="24"/>
          <w:szCs w:val="22"/>
        </w:rPr>
        <w:t xml:space="preserve"> to achieve a Level 3 qualification over 24 months in a vibrant and supportive Early Years environment</w:t>
      </w:r>
      <w:r w:rsidR="00B53C19" w:rsidRPr="00B53C19">
        <w:rPr>
          <w:rFonts w:eastAsia="Calibri"/>
          <w:sz w:val="24"/>
          <w:szCs w:val="22"/>
        </w:rPr>
        <w:t xml:space="preserve">. The position is a </w:t>
      </w:r>
      <w:r>
        <w:rPr>
          <w:rFonts w:eastAsia="Calibri"/>
          <w:sz w:val="24"/>
          <w:szCs w:val="22"/>
        </w:rPr>
        <w:t>temporary</w:t>
      </w:r>
      <w:r w:rsidR="00B53C19" w:rsidRPr="00B53C19">
        <w:rPr>
          <w:rFonts w:eastAsia="Calibri"/>
          <w:sz w:val="24"/>
          <w:szCs w:val="22"/>
        </w:rPr>
        <w:t xml:space="preserve"> post.</w:t>
      </w:r>
    </w:p>
    <w:p w14:paraId="385CA5FC" w14:textId="77777777" w:rsidR="00B53C19" w:rsidRPr="00B53C19" w:rsidRDefault="00B53C19" w:rsidP="00B53C19">
      <w:pPr>
        <w:pStyle w:val="Content"/>
        <w:rPr>
          <w:rFonts w:eastAsia="Calibri"/>
          <w:sz w:val="24"/>
          <w:szCs w:val="22"/>
        </w:rPr>
      </w:pPr>
    </w:p>
    <w:p w14:paraId="555882FF" w14:textId="77777777" w:rsidR="00B53C19" w:rsidRPr="00B53C19" w:rsidRDefault="00B53C19" w:rsidP="00B53C19">
      <w:pPr>
        <w:pStyle w:val="Content"/>
        <w:rPr>
          <w:rFonts w:eastAsia="Calibri"/>
          <w:sz w:val="24"/>
          <w:szCs w:val="22"/>
        </w:rPr>
      </w:pPr>
      <w:r w:rsidRPr="00B53C19">
        <w:rPr>
          <w:sz w:val="24"/>
        </w:rPr>
        <w:t>Gisburn Road Community Primary is a happy and busy school located in the centre of Barnoldswick</w:t>
      </w:r>
      <w:r>
        <w:rPr>
          <w:sz w:val="24"/>
        </w:rPr>
        <w:t>,</w:t>
      </w:r>
      <w:r w:rsidRPr="00B53C19">
        <w:rPr>
          <w:sz w:val="24"/>
        </w:rPr>
        <w:t xml:space="preserve"> Lancashire. We are currently catering for 220 delightful children between the ages of 3 and 11 years. </w:t>
      </w:r>
      <w:r w:rsidRPr="00B53C19">
        <w:rPr>
          <w:rFonts w:eastAsia="Calibri"/>
          <w:sz w:val="24"/>
          <w:szCs w:val="22"/>
        </w:rPr>
        <w:t xml:space="preserve">This post offers the opportunity for someone who wishes to develop professionally within a caring and supportive environment. </w:t>
      </w:r>
    </w:p>
    <w:p w14:paraId="3FA6514B" w14:textId="77777777" w:rsidR="00B53C19" w:rsidRDefault="00B53C19" w:rsidP="00B53C19">
      <w:pPr>
        <w:pStyle w:val="Content"/>
        <w:rPr>
          <w:rFonts w:eastAsia="Calibri"/>
          <w:sz w:val="22"/>
          <w:lang w:val="en"/>
        </w:rPr>
      </w:pPr>
    </w:p>
    <w:p w14:paraId="6A899039" w14:textId="77777777" w:rsidR="00B53C19" w:rsidRPr="00B53C19" w:rsidRDefault="00B53C19" w:rsidP="00B53C19">
      <w:pPr>
        <w:pStyle w:val="Content"/>
        <w:rPr>
          <w:rFonts w:eastAsia="Calibri"/>
          <w:b/>
          <w:sz w:val="22"/>
          <w:lang w:val="en"/>
        </w:rPr>
      </w:pPr>
      <w:r w:rsidRPr="00B53C19">
        <w:rPr>
          <w:rFonts w:eastAsia="Calibri"/>
          <w:b/>
          <w:sz w:val="22"/>
          <w:lang w:val="en"/>
        </w:rPr>
        <w:t>The successful candidate will:</w:t>
      </w:r>
    </w:p>
    <w:p w14:paraId="3A6EBCB7"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 xml:space="preserve">Be passionate about teaching showing a commitment to the aims and ethos of our school </w:t>
      </w:r>
    </w:p>
    <w:p w14:paraId="454A826F"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Have a clear understanding of excellence in education</w:t>
      </w:r>
    </w:p>
    <w:p w14:paraId="567AC0E0"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Have high expectations of children’s behaviour and attainment</w:t>
      </w:r>
    </w:p>
    <w:p w14:paraId="3E464870"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Have enthusiasm and drive</w:t>
      </w:r>
    </w:p>
    <w:p w14:paraId="2955BC38"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Be able to inspire, motivate, support and challenge</w:t>
      </w:r>
    </w:p>
    <w:p w14:paraId="5922676A" w14:textId="77777777" w:rsidR="00B53C19" w:rsidRP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Be ambitious to succeed personally, academically and professionally</w:t>
      </w:r>
    </w:p>
    <w:p w14:paraId="17E63AC2" w14:textId="77777777" w:rsidR="00B53C19" w:rsidRDefault="00B53C19" w:rsidP="00B53C19">
      <w:pPr>
        <w:pStyle w:val="Content"/>
        <w:numPr>
          <w:ilvl w:val="0"/>
          <w:numId w:val="5"/>
        </w:numPr>
        <w:rPr>
          <w:rFonts w:eastAsia="Calibri"/>
          <w:sz w:val="24"/>
          <w:szCs w:val="22"/>
          <w:lang w:val="en"/>
        </w:rPr>
      </w:pPr>
      <w:r w:rsidRPr="00B53C19">
        <w:rPr>
          <w:rFonts w:eastAsia="Calibri"/>
          <w:sz w:val="24"/>
          <w:szCs w:val="22"/>
          <w:lang w:val="en"/>
        </w:rPr>
        <w:t>Have the ability to form good relationships with children, parents and colleagues</w:t>
      </w:r>
    </w:p>
    <w:p w14:paraId="7668D181" w14:textId="77777777" w:rsidR="00B53C19" w:rsidRPr="00B53C19" w:rsidRDefault="00B53C19" w:rsidP="00B53C19">
      <w:pPr>
        <w:pStyle w:val="Content"/>
        <w:ind w:left="720"/>
        <w:rPr>
          <w:rFonts w:eastAsia="Calibri"/>
          <w:sz w:val="24"/>
          <w:szCs w:val="22"/>
          <w:lang w:val="en"/>
        </w:rPr>
      </w:pPr>
    </w:p>
    <w:p w14:paraId="2E3A4870" w14:textId="77777777" w:rsidR="00B53C19" w:rsidRPr="00B53C19" w:rsidRDefault="00B53C19" w:rsidP="00B53C19">
      <w:pPr>
        <w:pStyle w:val="Content"/>
        <w:rPr>
          <w:rFonts w:eastAsia="Calibri"/>
          <w:b/>
          <w:sz w:val="22"/>
        </w:rPr>
      </w:pPr>
      <w:r w:rsidRPr="00B53C19">
        <w:rPr>
          <w:rFonts w:eastAsia="Calibri"/>
          <w:b/>
          <w:sz w:val="22"/>
        </w:rPr>
        <w:t>We can offer:</w:t>
      </w:r>
      <w:r w:rsidRPr="00B53C19">
        <w:rPr>
          <w:rFonts w:eastAsia="Calibri"/>
          <w:b/>
          <w:sz w:val="22"/>
        </w:rPr>
        <w:tab/>
      </w:r>
    </w:p>
    <w:p w14:paraId="0CF9ACDC" w14:textId="77777777" w:rsidR="00B53C19" w:rsidRPr="00B53C19" w:rsidRDefault="00B53C19" w:rsidP="00B53C19">
      <w:pPr>
        <w:pStyle w:val="Content"/>
        <w:numPr>
          <w:ilvl w:val="0"/>
          <w:numId w:val="6"/>
        </w:numPr>
        <w:rPr>
          <w:rFonts w:eastAsia="Calibri"/>
          <w:sz w:val="24"/>
          <w:szCs w:val="22"/>
        </w:rPr>
      </w:pPr>
      <w:r w:rsidRPr="00B53C19">
        <w:rPr>
          <w:rFonts w:eastAsia="Calibri"/>
          <w:sz w:val="24"/>
          <w:szCs w:val="22"/>
        </w:rPr>
        <w:t>A family atmosphere, working closely with our families and the wider community</w:t>
      </w:r>
    </w:p>
    <w:p w14:paraId="616921ED" w14:textId="77777777" w:rsidR="00B53C19" w:rsidRPr="00B53C19" w:rsidRDefault="00B53C19" w:rsidP="00B53C19">
      <w:pPr>
        <w:pStyle w:val="Content"/>
        <w:numPr>
          <w:ilvl w:val="0"/>
          <w:numId w:val="6"/>
        </w:numPr>
        <w:rPr>
          <w:rFonts w:eastAsia="Calibri"/>
          <w:sz w:val="24"/>
          <w:szCs w:val="22"/>
        </w:rPr>
      </w:pPr>
      <w:r w:rsidRPr="00B53C19">
        <w:rPr>
          <w:rFonts w:eastAsia="Calibri"/>
          <w:sz w:val="24"/>
          <w:szCs w:val="22"/>
        </w:rPr>
        <w:t>Motivated and well behaved children who are keen to learn</w:t>
      </w:r>
    </w:p>
    <w:p w14:paraId="19476F2C" w14:textId="77777777" w:rsidR="00B53C19" w:rsidRPr="00B53C19" w:rsidRDefault="00B53C19" w:rsidP="00B53C19">
      <w:pPr>
        <w:pStyle w:val="Content"/>
        <w:numPr>
          <w:ilvl w:val="0"/>
          <w:numId w:val="6"/>
        </w:numPr>
        <w:rPr>
          <w:rFonts w:eastAsia="Calibri"/>
          <w:sz w:val="24"/>
          <w:szCs w:val="22"/>
        </w:rPr>
      </w:pPr>
      <w:r w:rsidRPr="00B53C19">
        <w:rPr>
          <w:rFonts w:eastAsia="Calibri"/>
          <w:sz w:val="24"/>
          <w:szCs w:val="22"/>
        </w:rPr>
        <w:t>A creative and supportive staff team, who are committed to ensuring every child reaches their true potential</w:t>
      </w:r>
    </w:p>
    <w:p w14:paraId="648097F0" w14:textId="7E29B677" w:rsidR="00B53C19" w:rsidRDefault="00B53C19" w:rsidP="00B53C19">
      <w:pPr>
        <w:pStyle w:val="Content"/>
        <w:numPr>
          <w:ilvl w:val="0"/>
          <w:numId w:val="6"/>
        </w:numPr>
        <w:rPr>
          <w:rFonts w:eastAsia="Calibri"/>
          <w:sz w:val="24"/>
          <w:szCs w:val="22"/>
        </w:rPr>
      </w:pPr>
      <w:r w:rsidRPr="00B53C19">
        <w:rPr>
          <w:rFonts w:eastAsia="Calibri"/>
          <w:sz w:val="24"/>
          <w:szCs w:val="22"/>
        </w:rPr>
        <w:t>An attractive, welcoming and well-resourced environment</w:t>
      </w:r>
    </w:p>
    <w:p w14:paraId="2149F828" w14:textId="05B8E1AF" w:rsidR="00557507" w:rsidRPr="00B53C19" w:rsidRDefault="00557507" w:rsidP="00B53C19">
      <w:pPr>
        <w:pStyle w:val="Content"/>
        <w:numPr>
          <w:ilvl w:val="0"/>
          <w:numId w:val="6"/>
        </w:numPr>
        <w:rPr>
          <w:rFonts w:eastAsia="Calibri"/>
          <w:sz w:val="24"/>
          <w:szCs w:val="22"/>
        </w:rPr>
      </w:pPr>
      <w:r>
        <w:rPr>
          <w:rFonts w:eastAsia="Calibri"/>
          <w:sz w:val="24"/>
          <w:szCs w:val="22"/>
        </w:rPr>
        <w:t>Professional support from an experienced Early Years team</w:t>
      </w:r>
    </w:p>
    <w:p w14:paraId="3451D1CB" w14:textId="77777777" w:rsidR="00B53C19" w:rsidRPr="00B53C19" w:rsidRDefault="00B53C19" w:rsidP="00B53C19">
      <w:pPr>
        <w:pStyle w:val="Content"/>
        <w:rPr>
          <w:rFonts w:eastAsia="Calibri"/>
          <w:sz w:val="24"/>
          <w:szCs w:val="22"/>
        </w:rPr>
      </w:pPr>
    </w:p>
    <w:p w14:paraId="41EA1909" w14:textId="77777777" w:rsidR="00B53C19" w:rsidRDefault="00B53C19" w:rsidP="00B53C19">
      <w:pPr>
        <w:pStyle w:val="Content"/>
        <w:rPr>
          <w:rFonts w:eastAsia="Calibri"/>
          <w:sz w:val="24"/>
          <w:szCs w:val="22"/>
        </w:rPr>
      </w:pPr>
      <w:r w:rsidRPr="00B53C19">
        <w:rPr>
          <w:rFonts w:eastAsia="Calibri"/>
          <w:sz w:val="24"/>
          <w:szCs w:val="22"/>
        </w:rPr>
        <w:t>Visits to the school are warmly welcomed by arrangement.  Please contact the School</w:t>
      </w:r>
      <w:r w:rsidR="00FB5F71">
        <w:rPr>
          <w:rFonts w:eastAsia="Calibri"/>
          <w:sz w:val="24"/>
          <w:szCs w:val="22"/>
        </w:rPr>
        <w:t xml:space="preserve"> Office to make an appointment: </w:t>
      </w:r>
      <w:hyperlink r:id="rId11" w:history="1">
        <w:r w:rsidR="00FB5F71" w:rsidRPr="00C12EC6">
          <w:rPr>
            <w:rStyle w:val="Hyperlink"/>
            <w:rFonts w:eastAsia="Calibri"/>
            <w:sz w:val="24"/>
            <w:szCs w:val="22"/>
          </w:rPr>
          <w:t>office@gisburnroad.lancs.sch.uk</w:t>
        </w:r>
      </w:hyperlink>
    </w:p>
    <w:p w14:paraId="4CCF4244" w14:textId="77777777" w:rsidR="00FB5F71" w:rsidRDefault="00FB5F71" w:rsidP="00B53C19">
      <w:pPr>
        <w:pStyle w:val="Content"/>
        <w:rPr>
          <w:rFonts w:eastAsia="Calibri"/>
          <w:sz w:val="24"/>
          <w:szCs w:val="22"/>
        </w:rPr>
      </w:pPr>
    </w:p>
    <w:p w14:paraId="462DF5EE" w14:textId="77777777" w:rsidR="00B53C19" w:rsidRPr="00B53C19" w:rsidRDefault="00B53C19" w:rsidP="00B53C19">
      <w:pPr>
        <w:pStyle w:val="Content"/>
        <w:rPr>
          <w:rFonts w:eastAsia="Calibri"/>
          <w:sz w:val="24"/>
          <w:szCs w:val="22"/>
        </w:rPr>
      </w:pPr>
      <w:r w:rsidRPr="00B53C19">
        <w:rPr>
          <w:rFonts w:eastAsia="Calibri"/>
          <w:sz w:val="24"/>
          <w:szCs w:val="22"/>
        </w:rPr>
        <w:lastRenderedPageBreak/>
        <w:t xml:space="preserve">Applications must be made using the </w:t>
      </w:r>
      <w:r w:rsidRPr="00B53C19">
        <w:rPr>
          <w:rFonts w:eastAsia="Calibri"/>
          <w:sz w:val="24"/>
          <w:szCs w:val="22"/>
          <w:u w:val="single"/>
        </w:rPr>
        <w:t>LA Application Form only</w:t>
      </w:r>
      <w:r w:rsidR="00FB5F71">
        <w:rPr>
          <w:rFonts w:eastAsia="Calibri"/>
          <w:sz w:val="24"/>
          <w:szCs w:val="22"/>
          <w:u w:val="single"/>
        </w:rPr>
        <w:t>; we cannot accept CVs</w:t>
      </w:r>
      <w:r w:rsidRPr="00B53C19">
        <w:rPr>
          <w:rFonts w:eastAsia="Calibri"/>
          <w:sz w:val="24"/>
          <w:szCs w:val="22"/>
        </w:rPr>
        <w:t xml:space="preserve">.    </w:t>
      </w:r>
    </w:p>
    <w:p w14:paraId="6C409362" w14:textId="77777777" w:rsidR="00FB5F71" w:rsidRPr="000B5937" w:rsidRDefault="00FB5F71" w:rsidP="00FB5F71">
      <w:pPr>
        <w:pStyle w:val="Content"/>
        <w:rPr>
          <w:rFonts w:ascii="Gill Sans MT" w:hAnsi="Gill Sans MT"/>
          <w:b/>
          <w:sz w:val="22"/>
        </w:rPr>
      </w:pPr>
      <w:r w:rsidRPr="000B5937">
        <w:rPr>
          <w:rFonts w:ascii="Gill Sans MT" w:hAnsi="Gill Sans MT"/>
          <w:b/>
          <w:sz w:val="22"/>
        </w:rPr>
        <w:t>Please return application form</w:t>
      </w:r>
      <w:r>
        <w:rPr>
          <w:rFonts w:ascii="Gill Sans MT" w:hAnsi="Gill Sans MT"/>
          <w:b/>
          <w:sz w:val="22"/>
        </w:rPr>
        <w:t xml:space="preserve">s </w:t>
      </w:r>
      <w:r w:rsidRPr="000B5937">
        <w:rPr>
          <w:rFonts w:ascii="Gill Sans MT" w:hAnsi="Gill Sans MT"/>
          <w:b/>
          <w:sz w:val="22"/>
        </w:rPr>
        <w:t xml:space="preserve">to </w:t>
      </w:r>
      <w:hyperlink r:id="rId12" w:history="1">
        <w:r w:rsidRPr="00033A87">
          <w:rPr>
            <w:rStyle w:val="Hyperlink"/>
            <w:rFonts w:ascii="Gill Sans MT" w:hAnsi="Gill Sans MT"/>
            <w:b/>
            <w:sz w:val="22"/>
          </w:rPr>
          <w:t>bursar@gisburnroad.lancs.sch.uk</w:t>
        </w:r>
      </w:hyperlink>
      <w:r>
        <w:rPr>
          <w:rFonts w:ascii="Gill Sans MT" w:hAnsi="Gill Sans MT"/>
          <w:b/>
          <w:sz w:val="22"/>
        </w:rPr>
        <w:t xml:space="preserve"> </w:t>
      </w:r>
    </w:p>
    <w:p w14:paraId="04631456" w14:textId="7D560D5E" w:rsidR="00FB5F71" w:rsidRPr="000B5937" w:rsidRDefault="00FB5F71" w:rsidP="00FB5F71">
      <w:pPr>
        <w:pStyle w:val="Content"/>
        <w:numPr>
          <w:ilvl w:val="0"/>
          <w:numId w:val="7"/>
        </w:numPr>
        <w:spacing w:after="160" w:line="259" w:lineRule="auto"/>
        <w:rPr>
          <w:rFonts w:ascii="Gill Sans MT" w:hAnsi="Gill Sans MT"/>
        </w:rPr>
      </w:pPr>
      <w:r w:rsidRPr="000B5937">
        <w:rPr>
          <w:rFonts w:ascii="Gill Sans MT" w:hAnsi="Gill Sans MT"/>
        </w:rPr>
        <w:t xml:space="preserve">Closing date: </w:t>
      </w:r>
      <w:r w:rsidR="00CF5A41">
        <w:rPr>
          <w:rFonts w:ascii="Gill Sans MT" w:hAnsi="Gill Sans MT"/>
        </w:rPr>
        <w:t>8</w:t>
      </w:r>
      <w:r w:rsidR="00CF5A41" w:rsidRPr="00CF5A41">
        <w:rPr>
          <w:rFonts w:ascii="Gill Sans MT" w:hAnsi="Gill Sans MT"/>
          <w:vertAlign w:val="superscript"/>
        </w:rPr>
        <w:t>th</w:t>
      </w:r>
      <w:r w:rsidR="00CF5A41">
        <w:rPr>
          <w:rFonts w:ascii="Gill Sans MT" w:hAnsi="Gill Sans MT"/>
        </w:rPr>
        <w:t xml:space="preserve"> </w:t>
      </w:r>
      <w:r w:rsidR="00557507">
        <w:rPr>
          <w:rFonts w:ascii="Gill Sans MT" w:hAnsi="Gill Sans MT"/>
        </w:rPr>
        <w:t>July 2024</w:t>
      </w:r>
      <w:r w:rsidRPr="000B5937">
        <w:rPr>
          <w:rFonts w:ascii="Gill Sans MT" w:hAnsi="Gill Sans MT"/>
        </w:rPr>
        <w:t xml:space="preserve"> noon</w:t>
      </w:r>
    </w:p>
    <w:p w14:paraId="680FD2EC" w14:textId="4E9BA80A" w:rsidR="00FB5F71" w:rsidRPr="000B5937" w:rsidRDefault="00FB5F71" w:rsidP="00FB5F71">
      <w:pPr>
        <w:pStyle w:val="Content"/>
        <w:numPr>
          <w:ilvl w:val="0"/>
          <w:numId w:val="7"/>
        </w:numPr>
        <w:spacing w:after="160" w:line="259" w:lineRule="auto"/>
        <w:rPr>
          <w:rFonts w:ascii="Gill Sans MT" w:hAnsi="Gill Sans MT"/>
          <w:lang w:val="en-US"/>
        </w:rPr>
      </w:pPr>
      <w:r w:rsidRPr="000B5937">
        <w:rPr>
          <w:rFonts w:ascii="Gill Sans MT" w:hAnsi="Gill Sans MT"/>
        </w:rPr>
        <w:t xml:space="preserve">Shortlisting: </w:t>
      </w:r>
      <w:r w:rsidR="00CF5A41">
        <w:rPr>
          <w:rFonts w:ascii="Gill Sans MT" w:hAnsi="Gill Sans MT"/>
        </w:rPr>
        <w:t>8</w:t>
      </w:r>
      <w:r w:rsidR="00CF5A41" w:rsidRPr="00CF5A41">
        <w:rPr>
          <w:rFonts w:ascii="Gill Sans MT" w:hAnsi="Gill Sans MT"/>
          <w:vertAlign w:val="superscript"/>
        </w:rPr>
        <w:t>th</w:t>
      </w:r>
      <w:r w:rsidR="00CF5A41">
        <w:rPr>
          <w:rFonts w:ascii="Gill Sans MT" w:hAnsi="Gill Sans MT"/>
        </w:rPr>
        <w:t xml:space="preserve"> </w:t>
      </w:r>
      <w:r w:rsidR="00557507">
        <w:rPr>
          <w:rFonts w:ascii="Gill Sans MT" w:hAnsi="Gill Sans MT"/>
        </w:rPr>
        <w:t>July 2024</w:t>
      </w:r>
    </w:p>
    <w:p w14:paraId="421BA3F7" w14:textId="70F9DEB8" w:rsidR="00FB5F71" w:rsidRPr="000B5937" w:rsidRDefault="00FB5F71" w:rsidP="00FB5F71">
      <w:pPr>
        <w:pStyle w:val="Content"/>
        <w:numPr>
          <w:ilvl w:val="0"/>
          <w:numId w:val="7"/>
        </w:numPr>
        <w:spacing w:after="160" w:line="259" w:lineRule="auto"/>
        <w:rPr>
          <w:rFonts w:ascii="Gill Sans MT" w:hAnsi="Gill Sans MT"/>
          <w:b/>
          <w:lang w:val="en-US"/>
        </w:rPr>
      </w:pPr>
      <w:r w:rsidRPr="000B5937">
        <w:rPr>
          <w:rFonts w:ascii="Gill Sans MT" w:hAnsi="Gill Sans MT"/>
          <w:b/>
        </w:rPr>
        <w:t xml:space="preserve">Interviews: </w:t>
      </w:r>
      <w:r w:rsidR="00CF5A41">
        <w:rPr>
          <w:rFonts w:ascii="Gill Sans MT" w:hAnsi="Gill Sans MT"/>
          <w:b/>
        </w:rPr>
        <w:t>Monday 15</w:t>
      </w:r>
      <w:bookmarkStart w:id="0" w:name="_GoBack"/>
      <w:bookmarkEnd w:id="0"/>
      <w:r w:rsidR="00557507" w:rsidRPr="00557507">
        <w:rPr>
          <w:rFonts w:ascii="Gill Sans MT" w:hAnsi="Gill Sans MT"/>
          <w:b/>
          <w:vertAlign w:val="superscript"/>
        </w:rPr>
        <w:t>th</w:t>
      </w:r>
      <w:r w:rsidR="00557507">
        <w:rPr>
          <w:rFonts w:ascii="Gill Sans MT" w:hAnsi="Gill Sans MT"/>
          <w:b/>
        </w:rPr>
        <w:t xml:space="preserve"> July 2024</w:t>
      </w:r>
    </w:p>
    <w:p w14:paraId="396E1AB7" w14:textId="4677CF9E" w:rsidR="00FB5F71" w:rsidRPr="000B5937" w:rsidRDefault="00FB5F71" w:rsidP="00FB5F71">
      <w:pPr>
        <w:pStyle w:val="Content"/>
        <w:numPr>
          <w:ilvl w:val="0"/>
          <w:numId w:val="7"/>
        </w:numPr>
        <w:spacing w:after="160" w:line="259" w:lineRule="auto"/>
        <w:rPr>
          <w:rFonts w:ascii="Gill Sans MT" w:hAnsi="Gill Sans MT"/>
          <w:lang w:val="en-US"/>
        </w:rPr>
      </w:pPr>
      <w:r w:rsidRPr="000B5937">
        <w:rPr>
          <w:rFonts w:ascii="Gill Sans MT" w:hAnsi="Gill Sans MT"/>
        </w:rPr>
        <w:t xml:space="preserve">Starting Date: </w:t>
      </w:r>
      <w:r>
        <w:rPr>
          <w:rFonts w:ascii="Gill Sans MT" w:hAnsi="Gill Sans MT"/>
        </w:rPr>
        <w:t>1</w:t>
      </w:r>
      <w:r w:rsidRPr="00FB5F71">
        <w:rPr>
          <w:rFonts w:ascii="Gill Sans MT" w:hAnsi="Gill Sans MT"/>
          <w:vertAlign w:val="superscript"/>
        </w:rPr>
        <w:t>st</w:t>
      </w:r>
      <w:r w:rsidR="00557507">
        <w:rPr>
          <w:rFonts w:ascii="Gill Sans MT" w:hAnsi="Gill Sans MT"/>
        </w:rPr>
        <w:t xml:space="preserve"> September 2024</w:t>
      </w:r>
    </w:p>
    <w:p w14:paraId="5003AC1B" w14:textId="1406F237" w:rsidR="00FB5F71" w:rsidRPr="00B53C19" w:rsidRDefault="00FB5F71" w:rsidP="00FB5F71">
      <w:pPr>
        <w:pStyle w:val="Content"/>
        <w:rPr>
          <w:rFonts w:eastAsia="Calibri"/>
          <w:sz w:val="24"/>
          <w:szCs w:val="22"/>
        </w:rPr>
      </w:pPr>
      <w:r>
        <w:rPr>
          <w:sz w:val="24"/>
          <w:szCs w:val="22"/>
        </w:rPr>
        <w:t>F</w:t>
      </w:r>
      <w:r w:rsidRPr="00B53C19">
        <w:rPr>
          <w:sz w:val="24"/>
          <w:szCs w:val="22"/>
        </w:rPr>
        <w:t xml:space="preserve">or further information please see the school website  </w:t>
      </w:r>
      <w:hyperlink r:id="rId13" w:history="1">
        <w:r w:rsidRPr="00B53C19">
          <w:rPr>
            <w:rStyle w:val="Hyperlink"/>
            <w:rFonts w:asciiTheme="minorHAnsi" w:hAnsiTheme="minorHAnsi" w:cs="Arial"/>
            <w:sz w:val="24"/>
            <w:szCs w:val="22"/>
          </w:rPr>
          <w:t xml:space="preserve">www.gisburnroad.com </w:t>
        </w:r>
      </w:hyperlink>
      <w:r w:rsidRPr="00B53C19">
        <w:rPr>
          <w:sz w:val="24"/>
          <w:szCs w:val="22"/>
        </w:rPr>
        <w:t xml:space="preserve"> </w:t>
      </w:r>
    </w:p>
    <w:p w14:paraId="37EE688B" w14:textId="77777777" w:rsidR="00FB5F71" w:rsidRDefault="00FB5F71" w:rsidP="00FB5F71">
      <w:pPr>
        <w:pStyle w:val="Content"/>
        <w:rPr>
          <w:rFonts w:ascii="Gill Sans MT" w:hAnsi="Gill Sans MT"/>
          <w:i/>
          <w:lang w:val="en"/>
        </w:rPr>
      </w:pPr>
    </w:p>
    <w:p w14:paraId="502D6314" w14:textId="77777777" w:rsidR="00FB5F71" w:rsidRPr="00E54702" w:rsidRDefault="00FB5F71" w:rsidP="00FB5F71">
      <w:pPr>
        <w:pStyle w:val="Content"/>
        <w:rPr>
          <w:rFonts w:ascii="Gill Sans MT" w:hAnsi="Gill Sans MT"/>
        </w:rPr>
      </w:pPr>
      <w:r w:rsidRPr="00E54702">
        <w:rPr>
          <w:rFonts w:ascii="Gill Sans MT" w:hAnsi="Gill Sans MT"/>
          <w:i/>
          <w:lang w:val="en"/>
        </w:rPr>
        <w:t>Gisburn Road C.P School is committed to safeguarding and promoting the welfare of children and expects all staff to share this commitment.  The posts are subject to an enhanced disclosure application to the Disclosure &amp; Barring Service (DBS).</w:t>
      </w:r>
    </w:p>
    <w:p w14:paraId="783ED426" w14:textId="77777777" w:rsidR="001F0757" w:rsidRPr="00B53C19" w:rsidRDefault="001F0757" w:rsidP="00FB5F71">
      <w:pPr>
        <w:pStyle w:val="Content"/>
        <w:rPr>
          <w:rFonts w:asciiTheme="minorHAnsi" w:hAnsiTheme="minorHAnsi"/>
          <w:sz w:val="22"/>
        </w:rPr>
      </w:pPr>
    </w:p>
    <w:sectPr w:rsidR="001F0757" w:rsidRPr="00B53C19" w:rsidSect="00317E3B">
      <w:headerReference w:type="default" r:id="rId14"/>
      <w:footerReference w:type="default" r:id="rId15"/>
      <w:headerReference w:type="first" r:id="rId16"/>
      <w:footerReference w:type="first" r:id="rId17"/>
      <w:pgSz w:w="11906" w:h="16838" w:code="9"/>
      <w:pgMar w:top="680" w:right="2835" w:bottom="1701" w:left="85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33BC0" w14:textId="77777777" w:rsidR="00B53C19" w:rsidRDefault="00B53C19" w:rsidP="00CA04AE">
      <w:r>
        <w:separator/>
      </w:r>
    </w:p>
  </w:endnote>
  <w:endnote w:type="continuationSeparator" w:id="0">
    <w:p w14:paraId="38E81ABA" w14:textId="77777777" w:rsidR="00B53C19" w:rsidRDefault="00B53C19" w:rsidP="00CA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478A3880-F4C7-4EF2-930E-7E3A123B0541}"/>
  </w:font>
  <w:font w:name="Calibri">
    <w:panose1 w:val="020F0502020204030204"/>
    <w:charset w:val="00"/>
    <w:family w:val="swiss"/>
    <w:pitch w:val="variable"/>
    <w:sig w:usb0="E4002EFF" w:usb1="C000247B" w:usb2="00000009" w:usb3="00000000" w:csb0="000001FF" w:csb1="00000000"/>
    <w:embedRegular r:id="rId2" w:fontKey="{8C950318-07D5-4717-ACDA-F6DAC292CF74}"/>
    <w:embedBold r:id="rId3" w:fontKey="{4177B8F5-68C8-41DB-981E-0C5BF2FE3D81}"/>
  </w:font>
  <w:font w:name="Gill Sans MT">
    <w:panose1 w:val="020B0502020104020203"/>
    <w:charset w:val="00"/>
    <w:family w:val="swiss"/>
    <w:pitch w:val="variable"/>
    <w:sig w:usb0="00000007" w:usb1="00000000" w:usb2="00000000" w:usb3="00000000" w:csb0="00000003" w:csb1="00000000"/>
    <w:embedRegular r:id="rId4" w:fontKey="{30F259EC-4399-4EF4-9B10-64B1CE208C6E}"/>
    <w:embedBold r:id="rId5" w:fontKey="{872B487F-A5AA-4C58-B7D8-35E3C9D68953}"/>
    <w:embedItalic r:id="rId6" w:fontKey="{85982F9E-AB2F-4785-908C-94444FC6B1C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DE67D" w14:textId="77777777" w:rsidR="007D139E" w:rsidRDefault="007D139E" w:rsidP="00474E82">
    <w:pPr>
      <w:pStyle w:val="Footer"/>
      <w:tabs>
        <w:tab w:val="left" w:pos="2097"/>
        <w:tab w:val="right" w:pos="10027"/>
      </w:tabs>
      <w:ind w:left="-426" w:right="-144"/>
    </w:pPr>
  </w:p>
  <w:p w14:paraId="49201B88" w14:textId="77777777" w:rsidR="00CA04AE" w:rsidRDefault="00057334" w:rsidP="00057334">
    <w:pPr>
      <w:pStyle w:val="Footer"/>
      <w:tabs>
        <w:tab w:val="left" w:pos="2097"/>
        <w:tab w:val="right" w:pos="10027"/>
      </w:tabs>
      <w:ind w:left="-851" w:right="-3119"/>
      <w:jc w:val="center"/>
    </w:pPr>
    <w:r>
      <w:rPr>
        <w:noProof/>
        <w:lang w:eastAsia="en-GB"/>
      </w:rPr>
      <w:drawing>
        <wp:inline distT="0" distB="0" distL="0" distR="0" wp14:anchorId="6E0CDCC2" wp14:editId="7E7DEA4B">
          <wp:extent cx="2880000" cy="5828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1">
                    <a:extLst>
                      <a:ext uri="{28A0092B-C50C-407E-A947-70E740481C1C}">
                        <a14:useLocalDpi xmlns:a14="http://schemas.microsoft.com/office/drawing/2010/main" val="0"/>
                      </a:ext>
                    </a:extLst>
                  </a:blip>
                  <a:stretch>
                    <a:fillRect/>
                  </a:stretch>
                </pic:blipFill>
                <pic:spPr>
                  <a:xfrm>
                    <a:off x="0" y="0"/>
                    <a:ext cx="2880000" cy="5828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92FA"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anchor distT="0" distB="0" distL="114300" distR="114300" simplePos="0" relativeHeight="251662336" behindDoc="1" locked="0" layoutInCell="1" allowOverlap="1" wp14:anchorId="3C39379C" wp14:editId="7A1722A0">
          <wp:simplePos x="0" y="0"/>
          <wp:positionH relativeFrom="column">
            <wp:posOffset>4909820</wp:posOffset>
          </wp:positionH>
          <wp:positionV relativeFrom="paragraph">
            <wp:posOffset>-294005</wp:posOffset>
          </wp:positionV>
          <wp:extent cx="1798320" cy="1510665"/>
          <wp:effectExtent l="0" t="0" r="0" b="0"/>
          <wp:wrapTight wrapText="bothSides">
            <wp:wrapPolygon edited="1">
              <wp:start x="2973" y="-314"/>
              <wp:lineTo x="565" y="3831"/>
              <wp:lineTo x="-208" y="6993"/>
              <wp:lineTo x="-209" y="9695"/>
              <wp:lineTo x="2515" y="8716"/>
              <wp:lineTo x="-260" y="11645"/>
              <wp:lineTo x="-260" y="14304"/>
              <wp:lineTo x="6402" y="13074"/>
              <wp:lineTo x="7317" y="13074"/>
              <wp:lineTo x="8003" y="17433"/>
              <wp:lineTo x="0" y="17705"/>
              <wp:lineTo x="0" y="20974"/>
              <wp:lineTo x="4802" y="21246"/>
              <wp:lineTo x="16463" y="21246"/>
              <wp:lineTo x="21265" y="20974"/>
              <wp:lineTo x="21265" y="18522"/>
              <wp:lineTo x="17835" y="17433"/>
              <wp:lineTo x="18292" y="14436"/>
              <wp:lineTo x="18064" y="13074"/>
              <wp:lineTo x="16692" y="8989"/>
              <wp:lineTo x="16463" y="8716"/>
              <wp:lineTo x="15320" y="4358"/>
              <wp:lineTo x="24557" y="-2757"/>
              <wp:lineTo x="16545" y="-2946"/>
              <wp:lineTo x="7295" y="-2092"/>
              <wp:lineTo x="2973" y="-31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wl megaphone.png"/>
                  <pic:cNvPicPr/>
                </pic:nvPicPr>
                <pic:blipFill>
                  <a:blip r:embed="rId1">
                    <a:extLst>
                      <a:ext uri="{28A0092B-C50C-407E-A947-70E740481C1C}">
                        <a14:useLocalDpi xmlns:a14="http://schemas.microsoft.com/office/drawing/2010/main" val="0"/>
                      </a:ext>
                    </a:extLst>
                  </a:blip>
                  <a:stretch>
                    <a:fillRect/>
                  </a:stretch>
                </pic:blipFill>
                <pic:spPr>
                  <a:xfrm>
                    <a:off x="0" y="0"/>
                    <a:ext cx="1798320" cy="1510665"/>
                  </a:xfrm>
                  <a:prstGeom prst="rect">
                    <a:avLst/>
                  </a:prstGeom>
                </pic:spPr>
              </pic:pic>
            </a:graphicData>
          </a:graphic>
          <wp14:sizeRelH relativeFrom="page">
            <wp14:pctWidth>0</wp14:pctWidth>
          </wp14:sizeRelH>
          <wp14:sizeRelV relativeFrom="page">
            <wp14:pctHeight>0</wp14:pctHeight>
          </wp14:sizeRelV>
        </wp:anchor>
      </w:drawing>
    </w:r>
    <w:r w:rsidR="0034437E">
      <w:rPr>
        <w:rFonts w:ascii="Varela Round" w:hAnsi="Varela Round"/>
        <w:sz w:val="20"/>
        <w:szCs w:val="20"/>
      </w:rPr>
      <w:tab/>
    </w:r>
  </w:p>
  <w:p w14:paraId="4EE33C03"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p>
  <w:p w14:paraId="7E822BF5" w14:textId="77777777" w:rsidR="00057334" w:rsidRPr="00DC1A52" w:rsidRDefault="00057334" w:rsidP="00DC1A52">
    <w:pPr>
      <w:pStyle w:val="Footer"/>
      <w:tabs>
        <w:tab w:val="left" w:pos="2097"/>
        <w:tab w:val="right" w:pos="10027"/>
      </w:tabs>
      <w:ind w:left="-284" w:right="-2"/>
      <w:rPr>
        <w:rFonts w:ascii="Varela Round" w:hAnsi="Varela Round"/>
        <w:sz w:val="20"/>
        <w:szCs w:val="20"/>
      </w:rPr>
    </w:pPr>
    <w:r w:rsidRPr="00DC1A52">
      <w:rPr>
        <w:rFonts w:ascii="Varela Round" w:hAnsi="Varela Round"/>
        <w:noProof/>
        <w:sz w:val="20"/>
        <w:szCs w:val="20"/>
        <w:lang w:eastAsia="en-GB"/>
      </w:rPr>
      <w:drawing>
        <wp:inline distT="0" distB="0" distL="0" distR="0" wp14:anchorId="649854DA" wp14:editId="76DC4FC1">
          <wp:extent cx="4678831" cy="947086"/>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eam believe achieve banner with logos.png"/>
                  <pic:cNvPicPr/>
                </pic:nvPicPr>
                <pic:blipFill>
                  <a:blip r:embed="rId2">
                    <a:extLst>
                      <a:ext uri="{28A0092B-C50C-407E-A947-70E740481C1C}">
                        <a14:useLocalDpi xmlns:a14="http://schemas.microsoft.com/office/drawing/2010/main" val="0"/>
                      </a:ext>
                    </a:extLst>
                  </a:blip>
                  <a:stretch>
                    <a:fillRect/>
                  </a:stretch>
                </pic:blipFill>
                <pic:spPr>
                  <a:xfrm>
                    <a:off x="0" y="0"/>
                    <a:ext cx="4678831" cy="947086"/>
                  </a:xfrm>
                  <a:prstGeom prst="rect">
                    <a:avLst/>
                  </a:prstGeom>
                </pic:spPr>
              </pic:pic>
            </a:graphicData>
          </a:graphic>
        </wp:inline>
      </w:drawing>
    </w:r>
    <w:r w:rsidRPr="00DC1A52">
      <w:rPr>
        <w:rFonts w:ascii="Varela Round" w:hAnsi="Varela Round"/>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D5348" w14:textId="77777777" w:rsidR="00B53C19" w:rsidRDefault="00B53C19" w:rsidP="00CA04AE">
      <w:r>
        <w:separator/>
      </w:r>
    </w:p>
  </w:footnote>
  <w:footnote w:type="continuationSeparator" w:id="0">
    <w:p w14:paraId="5FD0E5F8" w14:textId="77777777" w:rsidR="00B53C19" w:rsidRDefault="00B53C19" w:rsidP="00CA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372C" w14:textId="77777777" w:rsidR="009C5CC7" w:rsidRPr="00F365B3" w:rsidRDefault="00497EF2" w:rsidP="00DC1A52">
    <w:pPr>
      <w:pStyle w:val="Header"/>
      <w:spacing w:line="360" w:lineRule="auto"/>
      <w:ind w:left="4678" w:right="-2270"/>
      <w:jc w:val="right"/>
      <w:rPr>
        <w:rFonts w:ascii="Varela Round" w:hAnsi="Varela Round"/>
        <w:color w:val="C00000"/>
        <w:sz w:val="16"/>
        <w:szCs w:val="16"/>
      </w:rPr>
    </w:pPr>
    <w:r w:rsidRPr="00F365B3">
      <w:rPr>
        <w:rFonts w:ascii="Varela Round" w:hAnsi="Varela Round"/>
        <w:noProof/>
        <w:color w:val="C00000"/>
        <w:sz w:val="16"/>
        <w:szCs w:val="16"/>
        <w:lang w:eastAsia="en-GB"/>
      </w:rPr>
      <w:drawing>
        <wp:anchor distT="0" distB="0" distL="114300" distR="114300" simplePos="0" relativeHeight="251657215" behindDoc="0" locked="0" layoutInCell="1" allowOverlap="1" wp14:anchorId="48D15F41" wp14:editId="23401FB3">
          <wp:simplePos x="0" y="0"/>
          <wp:positionH relativeFrom="margin">
            <wp:posOffset>-95250</wp:posOffset>
          </wp:positionH>
          <wp:positionV relativeFrom="paragraph">
            <wp:posOffset>-15875</wp:posOffset>
          </wp:positionV>
          <wp:extent cx="720000" cy="636967"/>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720000" cy="636967"/>
                  </a:xfrm>
                  <a:prstGeom prst="rect">
                    <a:avLst/>
                  </a:prstGeom>
                </pic:spPr>
              </pic:pic>
            </a:graphicData>
          </a:graphic>
          <wp14:sizeRelH relativeFrom="margin">
            <wp14:pctWidth>0</wp14:pctWidth>
          </wp14:sizeRelH>
          <wp14:sizeRelV relativeFrom="margin">
            <wp14:pctHeight>0</wp14:pctHeight>
          </wp14:sizeRelV>
        </wp:anchor>
      </w:drawing>
    </w:r>
    <w:r w:rsidR="009C5CC7" w:rsidRPr="00F365B3">
      <w:rPr>
        <w:rFonts w:ascii="Varela Round" w:hAnsi="Varela Round"/>
        <w:color w:val="C00000"/>
        <w:sz w:val="16"/>
        <w:szCs w:val="16"/>
      </w:rPr>
      <w:t>Gisburn Road</w:t>
    </w:r>
    <w:r w:rsidR="00057334" w:rsidRPr="00F365B3">
      <w:rPr>
        <w:rFonts w:ascii="Varela Round" w:hAnsi="Varela Round"/>
        <w:color w:val="C00000"/>
        <w:sz w:val="16"/>
        <w:szCs w:val="16"/>
      </w:rPr>
      <w:t xml:space="preserve"> </w:t>
    </w:r>
    <w:r w:rsidR="00E56644" w:rsidRPr="00F365B3">
      <w:rPr>
        <w:rFonts w:ascii="Varela Round" w:hAnsi="Varela Round"/>
        <w:color w:val="C00000"/>
        <w:sz w:val="16"/>
        <w:szCs w:val="16"/>
      </w:rPr>
      <w:t>C</w:t>
    </w:r>
    <w:r w:rsidR="007D66D4" w:rsidRPr="00F365B3">
      <w:rPr>
        <w:rFonts w:ascii="Varela Round" w:hAnsi="Varela Round"/>
        <w:color w:val="C00000"/>
        <w:sz w:val="16"/>
        <w:szCs w:val="16"/>
      </w:rPr>
      <w:t xml:space="preserve">ommunity </w:t>
    </w:r>
    <w:r w:rsidR="00E56644" w:rsidRPr="00F365B3">
      <w:rPr>
        <w:rFonts w:ascii="Varela Round" w:hAnsi="Varela Round"/>
        <w:color w:val="C00000"/>
        <w:sz w:val="16"/>
        <w:szCs w:val="16"/>
      </w:rPr>
      <w:t>P</w:t>
    </w:r>
    <w:r w:rsidR="007D66D4" w:rsidRPr="00F365B3">
      <w:rPr>
        <w:rFonts w:ascii="Varela Round" w:hAnsi="Varela Round"/>
        <w:color w:val="C00000"/>
        <w:sz w:val="16"/>
        <w:szCs w:val="16"/>
      </w:rPr>
      <w:t>rimary</w:t>
    </w:r>
    <w:r w:rsidR="009C5CC7" w:rsidRPr="00F365B3">
      <w:rPr>
        <w:rFonts w:ascii="Varela Round" w:hAnsi="Varela Round"/>
        <w:color w:val="C00000"/>
        <w:sz w:val="16"/>
        <w:szCs w:val="16"/>
      </w:rPr>
      <w:t xml:space="preserve"> School</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Barnoldswick</w:t>
    </w:r>
    <w:r w:rsidR="00057334" w:rsidRPr="00F365B3">
      <w:rPr>
        <w:rFonts w:ascii="Varela Round" w:hAnsi="Varela Round"/>
        <w:color w:val="C00000"/>
        <w:sz w:val="16"/>
        <w:szCs w:val="16"/>
      </w:rPr>
      <w:t xml:space="preserve">, </w:t>
    </w:r>
    <w:r w:rsidR="009C5CC7" w:rsidRPr="00F365B3">
      <w:rPr>
        <w:rFonts w:ascii="Varela Round" w:hAnsi="Varela Round"/>
        <w:color w:val="C00000"/>
        <w:sz w:val="16"/>
        <w:szCs w:val="16"/>
      </w:rPr>
      <w:t>BB18 5LS</w:t>
    </w:r>
  </w:p>
  <w:p w14:paraId="3E564F14" w14:textId="77777777" w:rsidR="007D66D4" w:rsidRDefault="009C5CC7" w:rsidP="00DC1A52">
    <w:pPr>
      <w:pStyle w:val="Header"/>
      <w:spacing w:line="360" w:lineRule="auto"/>
      <w:ind w:left="4678" w:right="-2270"/>
      <w:jc w:val="right"/>
      <w:rPr>
        <w:rFonts w:ascii="Varela Round" w:hAnsi="Varela Round"/>
        <w:color w:val="C00000"/>
        <w:sz w:val="16"/>
        <w:szCs w:val="16"/>
      </w:rPr>
    </w:pPr>
    <w:r w:rsidRPr="009C5CC7">
      <w:rPr>
        <w:rFonts w:ascii="Varela Round" w:hAnsi="Varela Round"/>
        <w:color w:val="C00000"/>
        <w:sz w:val="16"/>
        <w:szCs w:val="16"/>
      </w:rPr>
      <w:t>office@gisburnroad.com</w:t>
    </w:r>
    <w:r w:rsidR="00057334">
      <w:rPr>
        <w:rFonts w:ascii="Varela Round" w:hAnsi="Varela Round"/>
        <w:color w:val="C00000"/>
        <w:sz w:val="16"/>
        <w:szCs w:val="16"/>
      </w:rPr>
      <w:t xml:space="preserve">   </w:t>
    </w:r>
    <w:r w:rsidRPr="009C5CC7">
      <w:rPr>
        <w:rFonts w:ascii="Varela Round" w:hAnsi="Varela Round"/>
        <w:color w:val="C00000"/>
        <w:sz w:val="16"/>
        <w:szCs w:val="16"/>
      </w:rPr>
      <w:t>01282 812287</w:t>
    </w:r>
    <w:r w:rsidR="00057334">
      <w:rPr>
        <w:rFonts w:ascii="Varela Round" w:hAnsi="Varela Round"/>
        <w:color w:val="C00000"/>
        <w:sz w:val="16"/>
        <w:szCs w:val="16"/>
      </w:rPr>
      <w:t xml:space="preserve">   </w:t>
    </w:r>
    <w:r w:rsidR="007D66D4">
      <w:rPr>
        <w:rFonts w:ascii="Varela Round" w:hAnsi="Varela Round"/>
        <w:color w:val="C00000"/>
        <w:sz w:val="16"/>
        <w:szCs w:val="16"/>
      </w:rPr>
      <w:t>www.</w:t>
    </w:r>
    <w:r>
      <w:rPr>
        <w:rFonts w:ascii="Varela Round" w:hAnsi="Varela Round"/>
        <w:color w:val="C00000"/>
        <w:sz w:val="16"/>
        <w:szCs w:val="16"/>
      </w:rPr>
      <w:t>gisburnroad.com</w:t>
    </w:r>
  </w:p>
  <w:p w14:paraId="10247FAB" w14:textId="77777777" w:rsidR="00057334" w:rsidRDefault="00057334" w:rsidP="00DC1A52">
    <w:pPr>
      <w:pStyle w:val="Header"/>
      <w:spacing w:line="360" w:lineRule="auto"/>
      <w:ind w:left="4678" w:right="-2270"/>
      <w:jc w:val="right"/>
      <w:rPr>
        <w:rFonts w:ascii="Varela Round" w:hAnsi="Varela Round"/>
        <w:color w:val="C00000"/>
        <w:sz w:val="16"/>
        <w:szCs w:val="16"/>
      </w:rPr>
    </w:pPr>
  </w:p>
  <w:p w14:paraId="63428EF2" w14:textId="77777777" w:rsidR="009C5CC7" w:rsidRDefault="009C5CC7" w:rsidP="00DC1A52">
    <w:pPr>
      <w:pStyle w:val="Header"/>
      <w:spacing w:line="360" w:lineRule="auto"/>
      <w:ind w:right="-2270"/>
      <w:rPr>
        <w:rFonts w:ascii="Varela Round" w:hAnsi="Varela Round"/>
        <w:sz w:val="16"/>
        <w:szCs w:val="16"/>
      </w:rPr>
    </w:pPr>
  </w:p>
  <w:p w14:paraId="0B72D33A" w14:textId="77777777" w:rsidR="009C5CC7" w:rsidRPr="009C5CC7" w:rsidRDefault="009C5CC7" w:rsidP="00DC1A52">
    <w:pPr>
      <w:pStyle w:val="Header"/>
      <w:spacing w:line="360" w:lineRule="auto"/>
      <w:ind w:left="4678" w:right="-2270"/>
      <w:jc w:val="right"/>
      <w:rPr>
        <w:rFonts w:ascii="Varela Round" w:hAnsi="Varela Rou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1DF63"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noProof/>
        <w:color w:val="C00000"/>
        <w:sz w:val="16"/>
        <w:szCs w:val="16"/>
        <w:lang w:eastAsia="en-GB"/>
      </w:rPr>
      <w:drawing>
        <wp:anchor distT="0" distB="0" distL="114300" distR="114300" simplePos="0" relativeHeight="251660288" behindDoc="0" locked="0" layoutInCell="1" allowOverlap="1" wp14:anchorId="3F924E22" wp14:editId="6ACC572D">
          <wp:simplePos x="0" y="0"/>
          <wp:positionH relativeFrom="margin">
            <wp:posOffset>-94615</wp:posOffset>
          </wp:positionH>
          <wp:positionV relativeFrom="paragraph">
            <wp:posOffset>-97485</wp:posOffset>
          </wp:positionV>
          <wp:extent cx="1652905" cy="1462405"/>
          <wp:effectExtent l="0" t="0" r="4445"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sburn Road CP Logo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652905" cy="1462405"/>
                  </a:xfrm>
                  <a:prstGeom prst="rect">
                    <a:avLst/>
                  </a:prstGeom>
                </pic:spPr>
              </pic:pic>
            </a:graphicData>
          </a:graphic>
          <wp14:sizeRelH relativeFrom="margin">
            <wp14:pctWidth>0</wp14:pctWidth>
          </wp14:sizeRelH>
          <wp14:sizeRelV relativeFrom="margin">
            <wp14:pctHeight>0</wp14:pctHeight>
          </wp14:sizeRelV>
        </wp:anchor>
      </w:drawing>
    </w:r>
    <w:r w:rsidRPr="00DC1A52">
      <w:rPr>
        <w:rFonts w:ascii="Varela Round" w:hAnsi="Varela Round"/>
        <w:color w:val="C00000"/>
        <w:sz w:val="16"/>
        <w:szCs w:val="16"/>
      </w:rPr>
      <w:t>Gisburn Road</w:t>
    </w:r>
  </w:p>
  <w:p w14:paraId="1963A71E" w14:textId="77777777" w:rsidR="00F26FA0" w:rsidRPr="00DC1A52" w:rsidRDefault="00057334" w:rsidP="000874AB">
    <w:pPr>
      <w:pStyle w:val="Header"/>
      <w:spacing w:line="300" w:lineRule="auto"/>
      <w:ind w:left="8222" w:right="-2554"/>
      <w:rPr>
        <w:rFonts w:ascii="Varela Round" w:hAnsi="Varela Round"/>
        <w:color w:val="C00000"/>
        <w:sz w:val="16"/>
        <w:szCs w:val="16"/>
      </w:rPr>
    </w:pPr>
    <w:r w:rsidRPr="00DC1A52">
      <w:rPr>
        <w:rFonts w:ascii="Varela Round" w:hAnsi="Varela Round"/>
        <w:color w:val="C00000"/>
        <w:sz w:val="16"/>
        <w:szCs w:val="16"/>
      </w:rPr>
      <w:t>Community Primary School</w:t>
    </w:r>
  </w:p>
  <w:p w14:paraId="1F0EEEAF" w14:textId="77777777" w:rsidR="00057334" w:rsidRPr="00317E3B" w:rsidRDefault="00317E3B" w:rsidP="000874AB">
    <w:pPr>
      <w:pStyle w:val="Header"/>
      <w:spacing w:line="300" w:lineRule="auto"/>
      <w:ind w:left="8222" w:right="-2554"/>
      <w:rPr>
        <w:rFonts w:ascii="Varela Round" w:hAnsi="Varela Round"/>
        <w:color w:val="C00000"/>
        <w:sz w:val="14"/>
        <w:szCs w:val="14"/>
      </w:rPr>
    </w:pPr>
    <w:r>
      <w:rPr>
        <w:rFonts w:ascii="Varela Round" w:hAnsi="Varela Round"/>
        <w:color w:val="C00000"/>
        <w:sz w:val="16"/>
        <w:szCs w:val="16"/>
      </w:rPr>
      <w:t>B</w:t>
    </w:r>
    <w:r w:rsidRPr="00317E3B">
      <w:rPr>
        <w:rFonts w:ascii="Varela Round" w:hAnsi="Varela Round"/>
        <w:color w:val="C00000"/>
        <w:sz w:val="14"/>
        <w:szCs w:val="14"/>
      </w:rPr>
      <w:t>ARNOLDSWICK</w:t>
    </w:r>
  </w:p>
  <w:p w14:paraId="1AE77FAD" w14:textId="77777777" w:rsidR="00057334" w:rsidRPr="009C5CC7"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BB18 5LS</w:t>
    </w:r>
  </w:p>
  <w:p w14:paraId="3E19C9FE"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7E66ED50"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office@gisburnroad.com</w:t>
    </w:r>
  </w:p>
  <w:p w14:paraId="4DAB004F" w14:textId="77777777" w:rsidR="00057334" w:rsidRDefault="00057334" w:rsidP="000874AB">
    <w:pPr>
      <w:pStyle w:val="Header"/>
      <w:spacing w:line="300" w:lineRule="auto"/>
      <w:ind w:left="8222" w:right="-2554"/>
      <w:rPr>
        <w:rFonts w:ascii="Varela Round" w:hAnsi="Varela Round"/>
        <w:color w:val="C00000"/>
        <w:sz w:val="16"/>
        <w:szCs w:val="16"/>
      </w:rPr>
    </w:pPr>
    <w:r w:rsidRPr="009C5CC7">
      <w:rPr>
        <w:rFonts w:ascii="Varela Round" w:hAnsi="Varela Round"/>
        <w:color w:val="C00000"/>
        <w:sz w:val="16"/>
        <w:szCs w:val="16"/>
      </w:rPr>
      <w:t>01282 812287</w:t>
    </w:r>
  </w:p>
  <w:p w14:paraId="3437C66B" w14:textId="77777777" w:rsidR="00057334" w:rsidRPr="00317E3B" w:rsidRDefault="00057334" w:rsidP="000874AB">
    <w:pPr>
      <w:pStyle w:val="Header"/>
      <w:spacing w:line="300" w:lineRule="auto"/>
      <w:ind w:left="8222" w:right="-2554"/>
      <w:rPr>
        <w:rFonts w:ascii="Varela Round" w:hAnsi="Varela Round"/>
        <w:color w:val="C00000"/>
        <w:sz w:val="12"/>
        <w:szCs w:val="12"/>
      </w:rPr>
    </w:pPr>
  </w:p>
  <w:p w14:paraId="5AC3CA0A" w14:textId="77777777" w:rsidR="00057334" w:rsidRDefault="00057334" w:rsidP="000874AB">
    <w:pPr>
      <w:pStyle w:val="Header"/>
      <w:spacing w:line="300" w:lineRule="auto"/>
      <w:ind w:left="8222" w:right="-2554"/>
      <w:rPr>
        <w:rFonts w:ascii="Varela Round" w:hAnsi="Varela Round"/>
        <w:color w:val="C00000"/>
        <w:sz w:val="16"/>
        <w:szCs w:val="16"/>
      </w:rPr>
    </w:pPr>
    <w:r>
      <w:rPr>
        <w:rFonts w:ascii="Varela Round" w:hAnsi="Varela Round"/>
        <w:color w:val="C00000"/>
        <w:sz w:val="16"/>
        <w:szCs w:val="16"/>
      </w:rPr>
      <w:t>gisburnroad.com</w:t>
    </w:r>
  </w:p>
  <w:p w14:paraId="242AD34D" w14:textId="77777777" w:rsidR="00317E3B" w:rsidRDefault="00317E3B" w:rsidP="000874AB">
    <w:pPr>
      <w:pStyle w:val="Header"/>
      <w:spacing w:line="300" w:lineRule="auto"/>
      <w:ind w:left="8222" w:right="-2554"/>
      <w:rPr>
        <w:rFonts w:ascii="Varela Round" w:hAnsi="Varela Round"/>
        <w:color w:val="C00000"/>
        <w:sz w:val="16"/>
        <w:szCs w:val="16"/>
      </w:rPr>
    </w:pPr>
  </w:p>
  <w:p w14:paraId="19F8F982" w14:textId="77777777" w:rsidR="00317E3B" w:rsidRDefault="00317E3B" w:rsidP="000874AB">
    <w:pPr>
      <w:pStyle w:val="Header"/>
      <w:spacing w:line="300" w:lineRule="auto"/>
      <w:ind w:left="8222" w:right="-2554"/>
      <w:rPr>
        <w:rFonts w:ascii="Varela Round" w:hAnsi="Varela Round"/>
        <w:color w:val="C00000"/>
        <w:sz w:val="16"/>
        <w:szCs w:val="16"/>
      </w:rPr>
    </w:pPr>
  </w:p>
  <w:p w14:paraId="7F889D1B" w14:textId="77777777" w:rsidR="00057334" w:rsidRDefault="00057334" w:rsidP="000874AB">
    <w:pPr>
      <w:pStyle w:val="Header"/>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3325F"/>
    <w:multiLevelType w:val="multilevel"/>
    <w:tmpl w:val="6D20F1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D955D99"/>
    <w:multiLevelType w:val="hybridMultilevel"/>
    <w:tmpl w:val="01846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1722EE7"/>
    <w:multiLevelType w:val="hybridMultilevel"/>
    <w:tmpl w:val="10D06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1F0773F"/>
    <w:multiLevelType w:val="hybridMultilevel"/>
    <w:tmpl w:val="0974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890F13"/>
    <w:multiLevelType w:val="hybridMultilevel"/>
    <w:tmpl w:val="22FA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300BF9"/>
    <w:multiLevelType w:val="hybridMultilevel"/>
    <w:tmpl w:val="1108CE68"/>
    <w:lvl w:ilvl="0" w:tplc="0442BD84">
      <w:numFmt w:val="bullet"/>
      <w:lvlText w:val=""/>
      <w:lvlJc w:val="left"/>
      <w:pPr>
        <w:ind w:left="720" w:hanging="360"/>
      </w:pPr>
      <w:rPr>
        <w:rFonts w:ascii="Symbol" w:eastAsia="Times New Roman"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4"/>
  </w:num>
  <w:num w:numId="6">
    <w:abstractNumId w:val="3"/>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C19"/>
    <w:rsid w:val="00023B79"/>
    <w:rsid w:val="00057334"/>
    <w:rsid w:val="000874AB"/>
    <w:rsid w:val="00094D49"/>
    <w:rsid w:val="000B153B"/>
    <w:rsid w:val="000E0BCD"/>
    <w:rsid w:val="000E2BDE"/>
    <w:rsid w:val="000F1EB9"/>
    <w:rsid w:val="001F0757"/>
    <w:rsid w:val="002E61F6"/>
    <w:rsid w:val="002E7A08"/>
    <w:rsid w:val="00317E3B"/>
    <w:rsid w:val="0033337B"/>
    <w:rsid w:val="0034437E"/>
    <w:rsid w:val="003B23BF"/>
    <w:rsid w:val="003B2798"/>
    <w:rsid w:val="003E0A30"/>
    <w:rsid w:val="004200BA"/>
    <w:rsid w:val="0044709A"/>
    <w:rsid w:val="00455D14"/>
    <w:rsid w:val="00460333"/>
    <w:rsid w:val="00474E82"/>
    <w:rsid w:val="00497EF2"/>
    <w:rsid w:val="00557507"/>
    <w:rsid w:val="0056574A"/>
    <w:rsid w:val="00567CA4"/>
    <w:rsid w:val="005B2EFE"/>
    <w:rsid w:val="006241B3"/>
    <w:rsid w:val="007164F2"/>
    <w:rsid w:val="00726231"/>
    <w:rsid w:val="007D139E"/>
    <w:rsid w:val="007D4A79"/>
    <w:rsid w:val="007D66D4"/>
    <w:rsid w:val="007E70EB"/>
    <w:rsid w:val="00904B79"/>
    <w:rsid w:val="00940389"/>
    <w:rsid w:val="009C5CC7"/>
    <w:rsid w:val="00A10E92"/>
    <w:rsid w:val="00A33B2A"/>
    <w:rsid w:val="00AF4E4E"/>
    <w:rsid w:val="00B01636"/>
    <w:rsid w:val="00B01A89"/>
    <w:rsid w:val="00B53C19"/>
    <w:rsid w:val="00C71E66"/>
    <w:rsid w:val="00CA04AE"/>
    <w:rsid w:val="00CA3050"/>
    <w:rsid w:val="00CB5234"/>
    <w:rsid w:val="00CF5A41"/>
    <w:rsid w:val="00DC1A52"/>
    <w:rsid w:val="00DC2A54"/>
    <w:rsid w:val="00E008AE"/>
    <w:rsid w:val="00E56644"/>
    <w:rsid w:val="00E931A2"/>
    <w:rsid w:val="00EC11B2"/>
    <w:rsid w:val="00F16FEE"/>
    <w:rsid w:val="00F26FA0"/>
    <w:rsid w:val="00F365B3"/>
    <w:rsid w:val="00FB5F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752475"/>
  <w15:chartTrackingRefBased/>
  <w15:docId w15:val="{86BEDC45-6F36-4F04-AD81-C4AA02EEB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C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4AE"/>
    <w:pPr>
      <w:tabs>
        <w:tab w:val="center" w:pos="4513"/>
        <w:tab w:val="right" w:pos="9026"/>
      </w:tabs>
    </w:pPr>
  </w:style>
  <w:style w:type="character" w:customStyle="1" w:styleId="HeaderChar">
    <w:name w:val="Header Char"/>
    <w:basedOn w:val="DefaultParagraphFont"/>
    <w:link w:val="Header"/>
    <w:uiPriority w:val="99"/>
    <w:rsid w:val="00CA04AE"/>
  </w:style>
  <w:style w:type="paragraph" w:styleId="Footer">
    <w:name w:val="footer"/>
    <w:basedOn w:val="Normal"/>
    <w:link w:val="FooterChar"/>
    <w:uiPriority w:val="99"/>
    <w:unhideWhenUsed/>
    <w:rsid w:val="00CA04AE"/>
    <w:pPr>
      <w:tabs>
        <w:tab w:val="center" w:pos="4513"/>
        <w:tab w:val="right" w:pos="9026"/>
      </w:tabs>
    </w:pPr>
  </w:style>
  <w:style w:type="character" w:customStyle="1" w:styleId="FooterChar">
    <w:name w:val="Footer Char"/>
    <w:basedOn w:val="DefaultParagraphFont"/>
    <w:link w:val="Footer"/>
    <w:uiPriority w:val="99"/>
    <w:rsid w:val="00CA04AE"/>
  </w:style>
  <w:style w:type="character" w:styleId="Hyperlink">
    <w:name w:val="Hyperlink"/>
    <w:basedOn w:val="DefaultParagraphFont"/>
    <w:uiPriority w:val="99"/>
    <w:unhideWhenUsed/>
    <w:rsid w:val="009C5CC7"/>
    <w:rPr>
      <w:color w:val="0563C1" w:themeColor="hyperlink"/>
      <w:u w:val="single"/>
    </w:rPr>
  </w:style>
  <w:style w:type="character" w:customStyle="1" w:styleId="Mention">
    <w:name w:val="Mention"/>
    <w:basedOn w:val="DefaultParagraphFont"/>
    <w:uiPriority w:val="99"/>
    <w:semiHidden/>
    <w:unhideWhenUsed/>
    <w:rsid w:val="009C5CC7"/>
    <w:rPr>
      <w:color w:val="2B579A"/>
      <w:shd w:val="clear" w:color="auto" w:fill="E6E6E6"/>
    </w:rPr>
  </w:style>
  <w:style w:type="paragraph" w:styleId="BalloonText">
    <w:name w:val="Balloon Text"/>
    <w:basedOn w:val="Normal"/>
    <w:link w:val="BalloonTextChar"/>
    <w:uiPriority w:val="99"/>
    <w:semiHidden/>
    <w:unhideWhenUsed/>
    <w:rsid w:val="001F0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757"/>
    <w:rPr>
      <w:rFonts w:ascii="Segoe UI" w:hAnsi="Segoe UI" w:cs="Segoe UI"/>
      <w:sz w:val="18"/>
      <w:szCs w:val="18"/>
    </w:rPr>
  </w:style>
  <w:style w:type="paragraph" w:customStyle="1" w:styleId="Content">
    <w:name w:val="Content"/>
    <w:basedOn w:val="Normal"/>
    <w:link w:val="ContentChar"/>
    <w:qFormat/>
    <w:rsid w:val="00CB5234"/>
    <w:rPr>
      <w:rFonts w:ascii="Varela Round" w:hAnsi="Varela Round"/>
      <w:sz w:val="20"/>
      <w:szCs w:val="20"/>
    </w:rPr>
  </w:style>
  <w:style w:type="character" w:customStyle="1" w:styleId="ContentChar">
    <w:name w:val="Content Char"/>
    <w:basedOn w:val="DefaultParagraphFont"/>
    <w:link w:val="Content"/>
    <w:rsid w:val="00CB5234"/>
    <w:rPr>
      <w:rFonts w:ascii="Varela Round" w:hAnsi="Varela Round"/>
      <w:sz w:val="20"/>
      <w:szCs w:val="20"/>
    </w:rPr>
  </w:style>
  <w:style w:type="paragraph" w:styleId="ListParagraph">
    <w:name w:val="List Paragraph"/>
    <w:basedOn w:val="Normal"/>
    <w:qFormat/>
    <w:rsid w:val="00B53C19"/>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8882238.sharepoint.com/sites/ManagementStorage/Shared%20Documents/General/STAFF/Job%20Adverts/www.gisburnroad.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gisburnroad.lanc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gisburnroad.lanc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y%20documents\documents\General\Office%20Masters\Letters\Letterheads%202019\GRCPS%202019-20%20letter%20template%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isburn Road">
      <a:majorFont>
        <a:latin typeface="Varela Round"/>
        <a:ea typeface=""/>
        <a:cs typeface=""/>
      </a:majorFont>
      <a:minorFont>
        <a:latin typeface="Varela Rou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df45a0-23bd-48ca-a781-4f10742844bd">
      <Terms xmlns="http://schemas.microsoft.com/office/infopath/2007/PartnerControls"/>
    </lcf76f155ced4ddcb4097134ff3c332f>
    <TaxCatchAll xmlns="1fb537ce-f489-4de5-a1d4-be678c35fa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A6EFBA8218D94BB594B21F69F75EAE" ma:contentTypeVersion="11" ma:contentTypeDescription="Create a new document." ma:contentTypeScope="" ma:versionID="554e1b611e07662017c25dc0aef39778">
  <xsd:schema xmlns:xsd="http://www.w3.org/2001/XMLSchema" xmlns:xs="http://www.w3.org/2001/XMLSchema" xmlns:p="http://schemas.microsoft.com/office/2006/metadata/properties" xmlns:ns2="34df45a0-23bd-48ca-a781-4f10742844bd" xmlns:ns3="1fb537ce-f489-4de5-a1d4-be678c35fa27" targetNamespace="http://schemas.microsoft.com/office/2006/metadata/properties" ma:root="true" ma:fieldsID="eb83f424ee60a0a675be646eb08806a8" ns2:_="" ns3:_="">
    <xsd:import namespace="34df45a0-23bd-48ca-a781-4f10742844bd"/>
    <xsd:import namespace="1fb537ce-f489-4de5-a1d4-be678c35f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45a0-23bd-48ca-a781-4f10742844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3dfd678-fb5d-4037-a827-10b0bc52ce6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537ce-f489-4de5-a1d4-be678c35f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a1afbb3-92a5-4503-9b9d-cda75209f53e}" ma:internalName="TaxCatchAll" ma:showField="CatchAllData" ma:web="1fb537ce-f489-4de5-a1d4-be678c35fa2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569A0-45D4-4860-9E55-1D3022AF73D0}">
  <ds:schemaRefs>
    <ds:schemaRef ds:uri="http://purl.org/dc/terms/"/>
    <ds:schemaRef ds:uri="1fb537ce-f489-4de5-a1d4-be678c35fa27"/>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34df45a0-23bd-48ca-a781-4f10742844b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2DDBC25-A463-4AAF-A9B1-3CD0FC6BF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45a0-23bd-48ca-a781-4f10742844bd"/>
    <ds:schemaRef ds:uri="1fb537ce-f489-4de5-a1d4-be678c35f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39DE2-0C5F-4187-A419-9324D2B67678}">
  <ds:schemaRefs>
    <ds:schemaRef ds:uri="http://schemas.microsoft.com/sharepoint/v3/contenttype/forms"/>
  </ds:schemaRefs>
</ds:datastoreItem>
</file>

<file path=customXml/itemProps4.xml><?xml version="1.0" encoding="utf-8"?>
<ds:datastoreItem xmlns:ds="http://schemas.openxmlformats.org/officeDocument/2006/customXml" ds:itemID="{EB1D9CE6-9C98-4710-9FEB-767CC816E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GRCPS 2019-20 letter template colour</Template>
  <TotalTime>2</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Lois Keatings</dc:creator>
  <cp:keywords/>
  <dc:description/>
  <cp:lastModifiedBy>Lois Keatings</cp:lastModifiedBy>
  <cp:revision>4</cp:revision>
  <cp:lastPrinted>2017-04-24T08:11:00Z</cp:lastPrinted>
  <dcterms:created xsi:type="dcterms:W3CDTF">2024-06-20T13:54:00Z</dcterms:created>
  <dcterms:modified xsi:type="dcterms:W3CDTF">2024-06-21T14:13:00Z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0x010100C2A6EFBA8218D94BB594B21F69F75EAE</vt:lpwstr>
  </property>
  <property fmtid="{D5CDD505-2E9C-101B-9397-08002B2CF9AE}" pid="3" name="Order">
    <vt:r8>2677600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